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7FCC" w14:textId="77777777" w:rsidR="00A27D4D" w:rsidRDefault="006A19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D3AB668" wp14:editId="59122CC5">
                <wp:simplePos x="0" y="0"/>
                <wp:positionH relativeFrom="column">
                  <wp:posOffset>5076825</wp:posOffset>
                </wp:positionH>
                <wp:positionV relativeFrom="paragraph">
                  <wp:posOffset>-914400</wp:posOffset>
                </wp:positionV>
                <wp:extent cx="2820670" cy="10703758"/>
                <wp:effectExtent l="0" t="0" r="17780" b="21590"/>
                <wp:wrapNone/>
                <wp:docPr id="1160857766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24256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99.75pt;margin-top:-1in;width:222.1pt;height:842.8pt;flip:x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MeVek+QAAAAOAQAADwAAAAAAAAAAAAAAAADmBAAAZHJzL2Rvd25yZXYu&#10;eG1sUEsFBgAAAAAEAAQA8wAAAPcFAAAAAA==&#10;" fillcolor="#aaeafa" strokecolor="#aaeafa" strokeweight="1pt"/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785B5" wp14:editId="4138D0C0">
                <wp:simplePos x="0" y="0"/>
                <wp:positionH relativeFrom="column">
                  <wp:posOffset>1666875</wp:posOffset>
                </wp:positionH>
                <wp:positionV relativeFrom="paragraph">
                  <wp:posOffset>228600</wp:posOffset>
                </wp:positionV>
                <wp:extent cx="3924300" cy="800100"/>
                <wp:effectExtent l="0" t="0" r="0" b="0"/>
                <wp:wrapNone/>
                <wp:docPr id="335804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B5A45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 xml:space="preserve">The Author Guide Course </w:t>
                            </w:r>
                          </w:p>
                          <w:p w14:paraId="06C2E934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>for non-fiction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785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1.25pt;margin-top:18pt;width:309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" filled="f" stroked="f" strokeweight=".5pt">
                <v:textbox>
                  <w:txbxContent>
                    <w:p w14:paraId="35FB5A45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 xml:space="preserve">The Author Guide Course </w:t>
                      </w:r>
                    </w:p>
                    <w:p w14:paraId="06C2E934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>for non-fiction authors</w:t>
                      </w:r>
                    </w:p>
                  </w:txbxContent>
                </v:textbox>
              </v:shape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D7509" wp14:editId="659AC031">
                <wp:simplePos x="0" y="0"/>
                <wp:positionH relativeFrom="column">
                  <wp:posOffset>1504950</wp:posOffset>
                </wp:positionH>
                <wp:positionV relativeFrom="paragraph">
                  <wp:posOffset>123825</wp:posOffset>
                </wp:positionV>
                <wp:extent cx="4410075" cy="1019175"/>
                <wp:effectExtent l="0" t="0" r="28575" b="28575"/>
                <wp:wrapNone/>
                <wp:docPr id="7719697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BCAB5" id="Rectangle 2" o:spid="_x0000_s1026" style="position:absolute;margin-left:118.5pt;margin-top:9.75pt;width:347.25pt;height:8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" fillcolor="#156082 [3204]" strokecolor="#030e13 [484]" strokeweight="1pt"/>
            </w:pict>
          </mc:Fallback>
        </mc:AlternateContent>
      </w:r>
      <w:r w:rsidR="002C2971">
        <w:rPr>
          <w:noProof/>
        </w:rPr>
        <w:drawing>
          <wp:inline distT="0" distB="0" distL="0" distR="0" wp14:anchorId="2C6709A6" wp14:editId="4CBAE705">
            <wp:extent cx="1219200" cy="1219200"/>
            <wp:effectExtent l="0" t="0" r="0" b="0"/>
            <wp:docPr id="88886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68057" name="Picture 8888680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11" cy="12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490E6" w14:textId="77777777" w:rsidR="002C2971" w:rsidRDefault="002C2971"/>
    <w:p w14:paraId="0C478E97" w14:textId="7B6182FB" w:rsidR="002C2971" w:rsidRDefault="00CC4122" w:rsidP="002C2971">
      <w:pPr>
        <w:pStyle w:val="Heading1"/>
      </w:pPr>
      <w:r>
        <w:t>Marketing Tools worksheet</w:t>
      </w:r>
    </w:p>
    <w:p w14:paraId="2BA571B0" w14:textId="77777777" w:rsidR="00CC4122" w:rsidRDefault="00CC4122" w:rsidP="00CC4122">
      <w:pPr>
        <w:pStyle w:val="Heading2"/>
      </w:pPr>
      <w:r>
        <w:t>Social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3918"/>
      </w:tblGrid>
      <w:tr w:rsidR="00CC4122" w:rsidRPr="001B0D83" w14:paraId="689898A9" w14:textId="77777777" w:rsidTr="00302F2D">
        <w:tc>
          <w:tcPr>
            <w:tcW w:w="1696" w:type="dxa"/>
          </w:tcPr>
          <w:p w14:paraId="05073ACB" w14:textId="77777777" w:rsidR="00CC4122" w:rsidRPr="001B0D83" w:rsidRDefault="00CC4122" w:rsidP="00302F2D">
            <w:pPr>
              <w:pStyle w:val="Heading3"/>
            </w:pPr>
            <w:r w:rsidRPr="001B0D83">
              <w:t>Platforms</w:t>
            </w:r>
          </w:p>
        </w:tc>
        <w:tc>
          <w:tcPr>
            <w:tcW w:w="1701" w:type="dxa"/>
          </w:tcPr>
          <w:p w14:paraId="016726A9" w14:textId="77777777" w:rsidR="00CC4122" w:rsidRPr="001B0D83" w:rsidRDefault="00CC4122" w:rsidP="00302F2D">
            <w:pPr>
              <w:pStyle w:val="Heading3"/>
            </w:pPr>
            <w:r>
              <w:t>Personal profile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42DB9D" w14:textId="77777777" w:rsidR="00CC4122" w:rsidRPr="001B0D83" w:rsidRDefault="00CC4122" w:rsidP="00302F2D">
            <w:pPr>
              <w:pStyle w:val="Heading3"/>
            </w:pPr>
            <w:r>
              <w:t>Company profile</w:t>
            </w: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14:paraId="38EFF50C" w14:textId="77777777" w:rsidR="00CC4122" w:rsidRPr="001B0D83" w:rsidRDefault="00CC4122" w:rsidP="00302F2D">
            <w:pPr>
              <w:pStyle w:val="Heading3"/>
            </w:pPr>
            <w:r>
              <w:t>Potential</w:t>
            </w:r>
          </w:p>
        </w:tc>
      </w:tr>
      <w:tr w:rsidR="00CC4122" w:rsidRPr="001B0D83" w14:paraId="07A37F60" w14:textId="77777777" w:rsidTr="00302F2D">
        <w:tc>
          <w:tcPr>
            <w:tcW w:w="1696" w:type="dxa"/>
          </w:tcPr>
          <w:p w14:paraId="41257A4A" w14:textId="77777777" w:rsidR="00CC4122" w:rsidRPr="001B0D83" w:rsidRDefault="00CC4122" w:rsidP="00302F2D">
            <w:r w:rsidRPr="001B0D83">
              <w:t>Facebook</w:t>
            </w:r>
          </w:p>
        </w:tc>
        <w:tc>
          <w:tcPr>
            <w:tcW w:w="1701" w:type="dxa"/>
          </w:tcPr>
          <w:p w14:paraId="55D13C21" w14:textId="77777777" w:rsidR="00CC4122" w:rsidRPr="001B0D83" w:rsidRDefault="00CC4122" w:rsidP="00302F2D"/>
        </w:tc>
        <w:tc>
          <w:tcPr>
            <w:tcW w:w="1701" w:type="dxa"/>
            <w:tcBorders>
              <w:bottom w:val="single" w:sz="4" w:space="0" w:color="auto"/>
            </w:tcBorders>
          </w:tcPr>
          <w:p w14:paraId="56FC9042" w14:textId="77777777" w:rsidR="00CC4122" w:rsidRPr="001B0D83" w:rsidRDefault="00CC4122" w:rsidP="00302F2D"/>
        </w:tc>
        <w:tc>
          <w:tcPr>
            <w:tcW w:w="3918" w:type="dxa"/>
            <w:tcBorders>
              <w:bottom w:val="single" w:sz="4" w:space="0" w:color="auto"/>
            </w:tcBorders>
          </w:tcPr>
          <w:p w14:paraId="32371EC0" w14:textId="77777777" w:rsidR="00CC4122" w:rsidRPr="001B0D83" w:rsidRDefault="00CC4122" w:rsidP="00302F2D"/>
        </w:tc>
      </w:tr>
      <w:tr w:rsidR="00CC4122" w:rsidRPr="001B0D83" w14:paraId="3056B46F" w14:textId="77777777" w:rsidTr="00302F2D">
        <w:tc>
          <w:tcPr>
            <w:tcW w:w="1696" w:type="dxa"/>
          </w:tcPr>
          <w:p w14:paraId="265A2E43" w14:textId="77777777" w:rsidR="00CC4122" w:rsidRPr="001B0D83" w:rsidRDefault="00CC4122" w:rsidP="00302F2D">
            <w:r w:rsidRPr="001B0D83">
              <w:t>Instagram</w:t>
            </w:r>
          </w:p>
        </w:tc>
        <w:tc>
          <w:tcPr>
            <w:tcW w:w="1701" w:type="dxa"/>
          </w:tcPr>
          <w:p w14:paraId="6CAD9681" w14:textId="77777777" w:rsidR="00CC4122" w:rsidRPr="001B0D83" w:rsidRDefault="00CC4122" w:rsidP="00302F2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EB8" w14:textId="77777777" w:rsidR="00CC4122" w:rsidRPr="001B0D83" w:rsidRDefault="00CC4122" w:rsidP="00302F2D"/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C6D" w14:textId="77777777" w:rsidR="00CC4122" w:rsidRPr="001B0D83" w:rsidRDefault="00CC4122" w:rsidP="00302F2D"/>
        </w:tc>
      </w:tr>
      <w:tr w:rsidR="00CC4122" w:rsidRPr="001B0D83" w14:paraId="3E9A4F6A" w14:textId="77777777" w:rsidTr="00302F2D">
        <w:tc>
          <w:tcPr>
            <w:tcW w:w="1696" w:type="dxa"/>
          </w:tcPr>
          <w:p w14:paraId="0954E111" w14:textId="77777777" w:rsidR="00CC4122" w:rsidRPr="001B0D83" w:rsidRDefault="00CC4122" w:rsidP="00302F2D">
            <w:r w:rsidRPr="001B0D83">
              <w:t>LinkedIn</w:t>
            </w:r>
          </w:p>
        </w:tc>
        <w:tc>
          <w:tcPr>
            <w:tcW w:w="1701" w:type="dxa"/>
          </w:tcPr>
          <w:p w14:paraId="184AFB61" w14:textId="77777777" w:rsidR="00CC4122" w:rsidRPr="001B0D83" w:rsidRDefault="00CC4122" w:rsidP="00302F2D"/>
        </w:tc>
        <w:tc>
          <w:tcPr>
            <w:tcW w:w="1701" w:type="dxa"/>
            <w:tcBorders>
              <w:top w:val="single" w:sz="4" w:space="0" w:color="auto"/>
            </w:tcBorders>
          </w:tcPr>
          <w:p w14:paraId="0F9A868B" w14:textId="77777777" w:rsidR="00CC4122" w:rsidRPr="001B0D83" w:rsidRDefault="00CC4122" w:rsidP="00302F2D"/>
        </w:tc>
        <w:tc>
          <w:tcPr>
            <w:tcW w:w="3918" w:type="dxa"/>
            <w:tcBorders>
              <w:top w:val="single" w:sz="4" w:space="0" w:color="auto"/>
            </w:tcBorders>
          </w:tcPr>
          <w:p w14:paraId="36282EDB" w14:textId="77777777" w:rsidR="00CC4122" w:rsidRPr="001B0D83" w:rsidRDefault="00CC4122" w:rsidP="00302F2D"/>
        </w:tc>
      </w:tr>
      <w:tr w:rsidR="00CC4122" w:rsidRPr="001B0D83" w14:paraId="6B444EE3" w14:textId="77777777" w:rsidTr="00302F2D">
        <w:tc>
          <w:tcPr>
            <w:tcW w:w="1696" w:type="dxa"/>
          </w:tcPr>
          <w:p w14:paraId="40E576C4" w14:textId="77777777" w:rsidR="00CC4122" w:rsidRPr="001B0D83" w:rsidRDefault="00CC4122" w:rsidP="00302F2D">
            <w:r w:rsidRPr="001B0D83">
              <w:t>Pinterest</w:t>
            </w:r>
          </w:p>
        </w:tc>
        <w:tc>
          <w:tcPr>
            <w:tcW w:w="1701" w:type="dxa"/>
          </w:tcPr>
          <w:p w14:paraId="3E0A0E33" w14:textId="77777777" w:rsidR="00CC4122" w:rsidRPr="001B0D83" w:rsidRDefault="00CC4122" w:rsidP="00302F2D"/>
        </w:tc>
        <w:tc>
          <w:tcPr>
            <w:tcW w:w="1701" w:type="dxa"/>
          </w:tcPr>
          <w:p w14:paraId="22CFA1EE" w14:textId="77777777" w:rsidR="00CC4122" w:rsidRPr="001B0D83" w:rsidRDefault="00CC4122" w:rsidP="00302F2D"/>
        </w:tc>
        <w:tc>
          <w:tcPr>
            <w:tcW w:w="3918" w:type="dxa"/>
          </w:tcPr>
          <w:p w14:paraId="1283F46A" w14:textId="77777777" w:rsidR="00CC4122" w:rsidRPr="001B0D83" w:rsidRDefault="00CC4122" w:rsidP="00302F2D"/>
        </w:tc>
      </w:tr>
      <w:tr w:rsidR="00CC4122" w:rsidRPr="001B0D83" w14:paraId="1621EE7B" w14:textId="77777777" w:rsidTr="00302F2D">
        <w:tc>
          <w:tcPr>
            <w:tcW w:w="1696" w:type="dxa"/>
          </w:tcPr>
          <w:p w14:paraId="36934623" w14:textId="77777777" w:rsidR="00CC4122" w:rsidRPr="001B0D83" w:rsidRDefault="00CC4122" w:rsidP="00302F2D">
            <w:r w:rsidRPr="001B0D83">
              <w:t>YouTube</w:t>
            </w:r>
          </w:p>
        </w:tc>
        <w:tc>
          <w:tcPr>
            <w:tcW w:w="1701" w:type="dxa"/>
          </w:tcPr>
          <w:p w14:paraId="4AF6874E" w14:textId="77777777" w:rsidR="00CC4122" w:rsidRPr="001B0D83" w:rsidRDefault="00CC4122" w:rsidP="00302F2D"/>
        </w:tc>
        <w:tc>
          <w:tcPr>
            <w:tcW w:w="1701" w:type="dxa"/>
          </w:tcPr>
          <w:p w14:paraId="6EB185F6" w14:textId="77777777" w:rsidR="00CC4122" w:rsidRPr="001B0D83" w:rsidRDefault="00CC4122" w:rsidP="00302F2D"/>
        </w:tc>
        <w:tc>
          <w:tcPr>
            <w:tcW w:w="3918" w:type="dxa"/>
          </w:tcPr>
          <w:p w14:paraId="2B6D2B46" w14:textId="77777777" w:rsidR="00CC4122" w:rsidRPr="001B0D83" w:rsidRDefault="00CC4122" w:rsidP="00302F2D"/>
        </w:tc>
      </w:tr>
      <w:tr w:rsidR="00CC4122" w:rsidRPr="001B0D83" w14:paraId="4A02709D" w14:textId="77777777" w:rsidTr="00302F2D">
        <w:tc>
          <w:tcPr>
            <w:tcW w:w="1696" w:type="dxa"/>
          </w:tcPr>
          <w:p w14:paraId="2EC69431" w14:textId="77777777" w:rsidR="00CC4122" w:rsidRPr="001B0D83" w:rsidRDefault="00CC4122" w:rsidP="00302F2D">
            <w:r>
              <w:t>TikTok</w:t>
            </w:r>
          </w:p>
        </w:tc>
        <w:tc>
          <w:tcPr>
            <w:tcW w:w="1701" w:type="dxa"/>
          </w:tcPr>
          <w:p w14:paraId="132FD56C" w14:textId="77777777" w:rsidR="00CC4122" w:rsidRPr="001B0D83" w:rsidRDefault="00CC4122" w:rsidP="00302F2D"/>
        </w:tc>
        <w:tc>
          <w:tcPr>
            <w:tcW w:w="1701" w:type="dxa"/>
          </w:tcPr>
          <w:p w14:paraId="2D1B5DDD" w14:textId="77777777" w:rsidR="00CC4122" w:rsidRPr="001B0D83" w:rsidRDefault="00CC4122" w:rsidP="00302F2D"/>
        </w:tc>
        <w:tc>
          <w:tcPr>
            <w:tcW w:w="3918" w:type="dxa"/>
          </w:tcPr>
          <w:p w14:paraId="0DECA1A8" w14:textId="77777777" w:rsidR="00CC4122" w:rsidRPr="001B0D83" w:rsidRDefault="00CC4122" w:rsidP="00302F2D"/>
        </w:tc>
      </w:tr>
      <w:tr w:rsidR="00CC4122" w:rsidRPr="001B0D83" w14:paraId="183D3155" w14:textId="77777777" w:rsidTr="00302F2D">
        <w:tc>
          <w:tcPr>
            <w:tcW w:w="1696" w:type="dxa"/>
          </w:tcPr>
          <w:p w14:paraId="5AA714EB" w14:textId="77777777" w:rsidR="00CC4122" w:rsidRDefault="00CC4122" w:rsidP="00302F2D">
            <w:r>
              <w:t>Other:</w:t>
            </w:r>
          </w:p>
          <w:p w14:paraId="56DA6C10" w14:textId="77777777" w:rsidR="00CC4122" w:rsidRDefault="00CC4122" w:rsidP="00302F2D"/>
        </w:tc>
        <w:tc>
          <w:tcPr>
            <w:tcW w:w="1701" w:type="dxa"/>
          </w:tcPr>
          <w:p w14:paraId="147082D9" w14:textId="77777777" w:rsidR="00CC4122" w:rsidRPr="001B0D83" w:rsidRDefault="00CC4122" w:rsidP="00302F2D"/>
        </w:tc>
        <w:tc>
          <w:tcPr>
            <w:tcW w:w="1701" w:type="dxa"/>
          </w:tcPr>
          <w:p w14:paraId="3B587AED" w14:textId="77777777" w:rsidR="00CC4122" w:rsidRPr="001B0D83" w:rsidRDefault="00CC4122" w:rsidP="00302F2D"/>
        </w:tc>
        <w:tc>
          <w:tcPr>
            <w:tcW w:w="3918" w:type="dxa"/>
          </w:tcPr>
          <w:p w14:paraId="4C70A380" w14:textId="77777777" w:rsidR="00CC4122" w:rsidRPr="001B0D83" w:rsidRDefault="00CC4122" w:rsidP="00302F2D"/>
        </w:tc>
      </w:tr>
    </w:tbl>
    <w:p w14:paraId="2E53DFB7" w14:textId="77777777" w:rsidR="00CC4122" w:rsidRDefault="00CC4122" w:rsidP="00CC4122"/>
    <w:p w14:paraId="7D2829A0" w14:textId="7F3920F4" w:rsidR="00CC4122" w:rsidRDefault="00CC4122" w:rsidP="00CC4122">
      <w:pPr>
        <w:pStyle w:val="Heading2"/>
      </w:pPr>
      <w:r>
        <w:t>Content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863"/>
        <w:gridCol w:w="3956"/>
        <w:gridCol w:w="941"/>
      </w:tblGrid>
      <w:tr w:rsidR="00CC4122" w:rsidRPr="001B0D83" w14:paraId="1422A69B" w14:textId="77777777" w:rsidTr="00302F2D"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1DA89" w14:textId="149896C8" w:rsidR="00CC4122" w:rsidRPr="001B0D83" w:rsidRDefault="00CC4122" w:rsidP="00302F2D">
            <w:r w:rsidRPr="001B0D83">
              <w:t>Blog</w:t>
            </w:r>
            <w:r>
              <w:t>s</w:t>
            </w:r>
            <w:r w:rsidR="008903FB">
              <w:t>*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75B97389" w14:textId="77777777" w:rsidR="00CC4122" w:rsidRPr="001B0D83" w:rsidRDefault="00CC4122" w:rsidP="00302F2D"/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250B1" w14:textId="77777777" w:rsidR="00CC4122" w:rsidRPr="001B0D83" w:rsidRDefault="00CC4122" w:rsidP="00302F2D">
            <w:r w:rsidRPr="001B0D83">
              <w:t>Newsletter</w:t>
            </w:r>
          </w:p>
        </w:tc>
        <w:tc>
          <w:tcPr>
            <w:tcW w:w="941" w:type="dxa"/>
            <w:tcBorders>
              <w:left w:val="single" w:sz="4" w:space="0" w:color="auto"/>
            </w:tcBorders>
          </w:tcPr>
          <w:p w14:paraId="162E954F" w14:textId="77777777" w:rsidR="00CC4122" w:rsidRPr="001B0D83" w:rsidRDefault="00CC4122" w:rsidP="00302F2D"/>
        </w:tc>
      </w:tr>
      <w:tr w:rsidR="00CC4122" w:rsidRPr="001B0D83" w14:paraId="7C61885E" w14:textId="77777777" w:rsidTr="00302F2D"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E56E9" w14:textId="77777777" w:rsidR="00CC4122" w:rsidRPr="001B0D83" w:rsidRDefault="00CC4122" w:rsidP="00302F2D">
            <w:r w:rsidRPr="001B0D83">
              <w:t>Email campaigns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0E38F0E1" w14:textId="77777777" w:rsidR="00CC4122" w:rsidRPr="001B0D83" w:rsidRDefault="00CC4122" w:rsidP="00302F2D"/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D9F1C" w14:textId="77777777" w:rsidR="00CC4122" w:rsidRPr="001B0D83" w:rsidRDefault="00CC4122" w:rsidP="00302F2D">
            <w:r w:rsidRPr="001B0D83">
              <w:t>Autoresponders</w:t>
            </w:r>
          </w:p>
        </w:tc>
        <w:tc>
          <w:tcPr>
            <w:tcW w:w="941" w:type="dxa"/>
            <w:tcBorders>
              <w:left w:val="single" w:sz="4" w:space="0" w:color="auto"/>
            </w:tcBorders>
          </w:tcPr>
          <w:p w14:paraId="234DD7EE" w14:textId="77777777" w:rsidR="00CC4122" w:rsidRPr="001B0D83" w:rsidRDefault="00CC4122" w:rsidP="00302F2D"/>
        </w:tc>
      </w:tr>
      <w:tr w:rsidR="00CC4122" w:rsidRPr="001B0D83" w14:paraId="7DD301FE" w14:textId="77777777" w:rsidTr="00302F2D"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98638" w14:textId="77777777" w:rsidR="00CC4122" w:rsidRPr="001B0D83" w:rsidRDefault="00CC4122" w:rsidP="00302F2D">
            <w:r w:rsidRPr="001B0D83">
              <w:t>Lead magnets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1C5EE6CA" w14:textId="77777777" w:rsidR="00CC4122" w:rsidRPr="001B0D83" w:rsidRDefault="00CC4122" w:rsidP="00302F2D"/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8A20E" w14:textId="77777777" w:rsidR="00CC4122" w:rsidRPr="001B0D83" w:rsidRDefault="00CC4122" w:rsidP="00302F2D">
            <w:r w:rsidRPr="001B0D83">
              <w:t>Ads (FB, Google, etc.)</w:t>
            </w:r>
          </w:p>
        </w:tc>
        <w:tc>
          <w:tcPr>
            <w:tcW w:w="941" w:type="dxa"/>
            <w:tcBorders>
              <w:left w:val="single" w:sz="4" w:space="0" w:color="auto"/>
            </w:tcBorders>
          </w:tcPr>
          <w:p w14:paraId="4EFDE8A6" w14:textId="77777777" w:rsidR="00CC4122" w:rsidRPr="001B0D83" w:rsidRDefault="00CC4122" w:rsidP="00302F2D"/>
        </w:tc>
      </w:tr>
      <w:tr w:rsidR="00CC4122" w:rsidRPr="001B0D83" w14:paraId="18A19773" w14:textId="77777777" w:rsidTr="00302F2D"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05760" w14:textId="05F18407" w:rsidR="00CC4122" w:rsidRPr="001B0D83" w:rsidRDefault="00CC4122" w:rsidP="00302F2D">
            <w:r>
              <w:t>Autoresponders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5F24B924" w14:textId="77777777" w:rsidR="00CC4122" w:rsidRPr="001B0D83" w:rsidRDefault="00CC4122" w:rsidP="00302F2D"/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F8DEB" w14:textId="6F02F8BF" w:rsidR="00CC4122" w:rsidRPr="001B0D83" w:rsidRDefault="00CC4122" w:rsidP="00302F2D">
            <w:r>
              <w:t>Direct mail</w:t>
            </w:r>
          </w:p>
        </w:tc>
        <w:tc>
          <w:tcPr>
            <w:tcW w:w="941" w:type="dxa"/>
            <w:tcBorders>
              <w:left w:val="single" w:sz="4" w:space="0" w:color="auto"/>
            </w:tcBorders>
          </w:tcPr>
          <w:p w14:paraId="0154432C" w14:textId="77777777" w:rsidR="00CC4122" w:rsidRPr="001B0D83" w:rsidRDefault="00CC4122" w:rsidP="00302F2D"/>
        </w:tc>
      </w:tr>
      <w:tr w:rsidR="00CC4122" w:rsidRPr="001B0D83" w14:paraId="680BB01F" w14:textId="77777777" w:rsidTr="00302F2D"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BCD8E" w14:textId="731F2DE2" w:rsidR="00CC4122" w:rsidRDefault="00CC4122" w:rsidP="00302F2D">
            <w:r>
              <w:t>Other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33497719" w14:textId="77777777" w:rsidR="00CC4122" w:rsidRPr="001B0D83" w:rsidRDefault="00CC4122" w:rsidP="00302F2D"/>
        </w:tc>
        <w:tc>
          <w:tcPr>
            <w:tcW w:w="3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AC640" w14:textId="27526878" w:rsidR="00CC4122" w:rsidRDefault="00CC4122" w:rsidP="00302F2D">
            <w:r>
              <w:t>Other</w:t>
            </w:r>
          </w:p>
        </w:tc>
        <w:tc>
          <w:tcPr>
            <w:tcW w:w="941" w:type="dxa"/>
            <w:tcBorders>
              <w:left w:val="single" w:sz="4" w:space="0" w:color="auto"/>
            </w:tcBorders>
          </w:tcPr>
          <w:p w14:paraId="2F443E02" w14:textId="77777777" w:rsidR="00CC4122" w:rsidRPr="001B0D83" w:rsidRDefault="00CC4122" w:rsidP="00302F2D"/>
        </w:tc>
      </w:tr>
    </w:tbl>
    <w:p w14:paraId="208B039F" w14:textId="77777777" w:rsidR="0023628C" w:rsidRDefault="0023628C" w:rsidP="002C2971"/>
    <w:p w14:paraId="436694AB" w14:textId="633C1FB0" w:rsidR="00C44C08" w:rsidRDefault="008903FB" w:rsidP="002C2971">
      <w:r>
        <w:t>*See Content planner template</w:t>
      </w:r>
    </w:p>
    <w:p w14:paraId="1F7DA6BF" w14:textId="4CD7A7EB" w:rsidR="00CC4122" w:rsidRPr="007E09C9" w:rsidRDefault="00CC4122" w:rsidP="00CC4122">
      <w:pPr>
        <w:widowControl w:val="0"/>
        <w:suppressAutoHyphens/>
        <w:spacing w:after="200" w:line="240" w:lineRule="auto"/>
      </w:pPr>
    </w:p>
    <w:p w14:paraId="4119420A" w14:textId="065764E2" w:rsidR="00CC4122" w:rsidRDefault="00CC4122" w:rsidP="00CC4122">
      <w:pPr>
        <w:pStyle w:val="Heading2"/>
      </w:pPr>
      <w:r>
        <w:lastRenderedPageBreak/>
        <w:t>Networking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C4122" w:rsidRPr="006E27B4" w14:paraId="315FAA09" w14:textId="77777777" w:rsidTr="00302F2D">
        <w:tc>
          <w:tcPr>
            <w:tcW w:w="3005" w:type="dxa"/>
          </w:tcPr>
          <w:p w14:paraId="010762D6" w14:textId="77777777" w:rsidR="00CC4122" w:rsidRPr="006E27B4" w:rsidRDefault="00CC4122" w:rsidP="00302F2D">
            <w:pPr>
              <w:pStyle w:val="Heading3"/>
            </w:pPr>
            <w:r w:rsidRPr="006E27B4">
              <w:t>Online</w:t>
            </w:r>
          </w:p>
        </w:tc>
        <w:tc>
          <w:tcPr>
            <w:tcW w:w="3005" w:type="dxa"/>
          </w:tcPr>
          <w:p w14:paraId="1367601F" w14:textId="77777777" w:rsidR="00CC4122" w:rsidRPr="006E27B4" w:rsidRDefault="00CC4122" w:rsidP="00302F2D">
            <w:pPr>
              <w:pStyle w:val="Heading3"/>
            </w:pPr>
            <w:r w:rsidRPr="006E27B4">
              <w:t>Offline</w:t>
            </w:r>
          </w:p>
        </w:tc>
        <w:tc>
          <w:tcPr>
            <w:tcW w:w="3006" w:type="dxa"/>
          </w:tcPr>
          <w:p w14:paraId="7FDF3776" w14:textId="2B5E8869" w:rsidR="00CC4122" w:rsidRPr="006E27B4" w:rsidRDefault="00CC4122" w:rsidP="00302F2D">
            <w:pPr>
              <w:pStyle w:val="Heading3"/>
            </w:pPr>
            <w:r w:rsidRPr="006E27B4">
              <w:t>1-2-1s</w:t>
            </w:r>
          </w:p>
        </w:tc>
      </w:tr>
      <w:tr w:rsidR="00CC4122" w:rsidRPr="006E27B4" w14:paraId="29BD7204" w14:textId="77777777" w:rsidTr="00302F2D">
        <w:tc>
          <w:tcPr>
            <w:tcW w:w="3005" w:type="dxa"/>
          </w:tcPr>
          <w:p w14:paraId="3E0AD663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5" w:type="dxa"/>
          </w:tcPr>
          <w:p w14:paraId="40CF79DE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6" w:type="dxa"/>
          </w:tcPr>
          <w:p w14:paraId="728314AF" w14:textId="77777777" w:rsidR="00CC4122" w:rsidRPr="006E27B4" w:rsidRDefault="00CC4122" w:rsidP="00302F2D">
            <w:pPr>
              <w:pStyle w:val="Heading3"/>
            </w:pPr>
          </w:p>
        </w:tc>
      </w:tr>
      <w:tr w:rsidR="00CC4122" w:rsidRPr="006E27B4" w14:paraId="2BF79AA3" w14:textId="77777777" w:rsidTr="00302F2D">
        <w:tc>
          <w:tcPr>
            <w:tcW w:w="3005" w:type="dxa"/>
          </w:tcPr>
          <w:p w14:paraId="63CBC16B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5" w:type="dxa"/>
          </w:tcPr>
          <w:p w14:paraId="1AC80808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6" w:type="dxa"/>
          </w:tcPr>
          <w:p w14:paraId="06E8CC70" w14:textId="77777777" w:rsidR="00CC4122" w:rsidRPr="006E27B4" w:rsidRDefault="00CC4122" w:rsidP="00302F2D">
            <w:pPr>
              <w:pStyle w:val="Heading3"/>
            </w:pPr>
          </w:p>
        </w:tc>
      </w:tr>
      <w:tr w:rsidR="00CC4122" w:rsidRPr="006E27B4" w14:paraId="08AC322B" w14:textId="77777777" w:rsidTr="00302F2D">
        <w:tc>
          <w:tcPr>
            <w:tcW w:w="3005" w:type="dxa"/>
          </w:tcPr>
          <w:p w14:paraId="54F430A9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5" w:type="dxa"/>
          </w:tcPr>
          <w:p w14:paraId="36FBAE3E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6" w:type="dxa"/>
          </w:tcPr>
          <w:p w14:paraId="70585B1C" w14:textId="77777777" w:rsidR="00CC4122" w:rsidRPr="006E27B4" w:rsidRDefault="00CC4122" w:rsidP="00302F2D">
            <w:pPr>
              <w:pStyle w:val="Heading3"/>
            </w:pPr>
          </w:p>
        </w:tc>
      </w:tr>
      <w:tr w:rsidR="00CC4122" w:rsidRPr="006E27B4" w14:paraId="1DB8862B" w14:textId="77777777" w:rsidTr="00302F2D">
        <w:tc>
          <w:tcPr>
            <w:tcW w:w="3005" w:type="dxa"/>
          </w:tcPr>
          <w:p w14:paraId="510D4BCD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5" w:type="dxa"/>
          </w:tcPr>
          <w:p w14:paraId="0621C973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6" w:type="dxa"/>
          </w:tcPr>
          <w:p w14:paraId="5939E950" w14:textId="0851CA86" w:rsidR="00CC4122" w:rsidRPr="006E27B4" w:rsidRDefault="009E22F9" w:rsidP="00302F2D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1CEA9A4A" wp14:editId="32EB34E6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-2169795</wp:posOffset>
                      </wp:positionV>
                      <wp:extent cx="2820670" cy="10703758"/>
                      <wp:effectExtent l="0" t="0" r="17780" b="21590"/>
                      <wp:wrapNone/>
                      <wp:docPr id="878772219" name="Flowchart: Dela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820670" cy="10703758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AAEAFA"/>
                              </a:solidFill>
                              <a:ln>
                                <a:solidFill>
                                  <a:srgbClr val="AAEAF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04AF7" id="Flowchart: Delay 4" o:spid="_x0000_s1026" type="#_x0000_t135" style="position:absolute;margin-left:90.1pt;margin-top:-170.85pt;width:222.1pt;height:842.8pt;flip:x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" fillcolor="#aaeafa" strokecolor="#aaeafa" strokeweight="1pt"/>
                  </w:pict>
                </mc:Fallback>
              </mc:AlternateContent>
            </w:r>
          </w:p>
        </w:tc>
      </w:tr>
      <w:tr w:rsidR="00CC4122" w:rsidRPr="006E27B4" w14:paraId="423EA8D7" w14:textId="77777777" w:rsidTr="00302F2D">
        <w:tc>
          <w:tcPr>
            <w:tcW w:w="3005" w:type="dxa"/>
          </w:tcPr>
          <w:p w14:paraId="4AFFECDF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5" w:type="dxa"/>
          </w:tcPr>
          <w:p w14:paraId="572F0B44" w14:textId="77777777" w:rsidR="00CC4122" w:rsidRPr="006E27B4" w:rsidRDefault="00CC4122" w:rsidP="00302F2D">
            <w:pPr>
              <w:pStyle w:val="Heading3"/>
            </w:pPr>
          </w:p>
        </w:tc>
        <w:tc>
          <w:tcPr>
            <w:tcW w:w="3006" w:type="dxa"/>
          </w:tcPr>
          <w:p w14:paraId="42D00AE4" w14:textId="701CE747" w:rsidR="00CC4122" w:rsidRPr="006E27B4" w:rsidRDefault="00CC4122" w:rsidP="00302F2D">
            <w:pPr>
              <w:pStyle w:val="Heading3"/>
            </w:pPr>
          </w:p>
        </w:tc>
      </w:tr>
    </w:tbl>
    <w:p w14:paraId="5E25A3D4" w14:textId="10C29085" w:rsidR="00CC4122" w:rsidRDefault="00CC4122" w:rsidP="002C2971"/>
    <w:p w14:paraId="0698F1DC" w14:textId="7A4348DE" w:rsidR="00CC4122" w:rsidRDefault="008903FB" w:rsidP="00CC4122">
      <w:pPr>
        <w:pStyle w:val="Heading2"/>
      </w:pPr>
      <w:r>
        <w:t>Marketing</w:t>
      </w:r>
      <w:r w:rsidR="00CC4122">
        <w:t xml:space="preserve"> funnel</w:t>
      </w:r>
    </w:p>
    <w:p w14:paraId="348338A0" w14:textId="1D84980A" w:rsidR="00CC4122" w:rsidRPr="004A4DA4" w:rsidRDefault="00CC4122" w:rsidP="00CC4122">
      <w:r>
        <w:rPr>
          <w:noProof/>
        </w:rPr>
        <w:drawing>
          <wp:inline distT="0" distB="0" distL="0" distR="0" wp14:anchorId="313354F7" wp14:editId="194F64CB">
            <wp:extent cx="5486400" cy="3200400"/>
            <wp:effectExtent l="0" t="0" r="0" b="381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5"/>
        <w:gridCol w:w="5581"/>
      </w:tblGrid>
      <w:tr w:rsidR="00CC4122" w:rsidRPr="004A4DA4" w14:paraId="2EC3F634" w14:textId="77777777" w:rsidTr="00302F2D">
        <w:tc>
          <w:tcPr>
            <w:tcW w:w="3345" w:type="dxa"/>
          </w:tcPr>
          <w:p w14:paraId="29201257" w14:textId="77777777" w:rsidR="00CC4122" w:rsidRPr="004A4DA4" w:rsidRDefault="00CC4122" w:rsidP="00302F2D">
            <w:r w:rsidRPr="004A4DA4">
              <w:t xml:space="preserve">Lead magnet </w:t>
            </w:r>
          </w:p>
        </w:tc>
        <w:tc>
          <w:tcPr>
            <w:tcW w:w="5581" w:type="dxa"/>
          </w:tcPr>
          <w:p w14:paraId="4E6C60A2" w14:textId="77777777" w:rsidR="00CC4122" w:rsidRPr="004A4DA4" w:rsidRDefault="00CC4122" w:rsidP="00302F2D"/>
        </w:tc>
      </w:tr>
      <w:tr w:rsidR="00CC4122" w:rsidRPr="004A4DA4" w14:paraId="70B2AAAB" w14:textId="77777777" w:rsidTr="00302F2D">
        <w:tc>
          <w:tcPr>
            <w:tcW w:w="3345" w:type="dxa"/>
          </w:tcPr>
          <w:p w14:paraId="2EC8EA14" w14:textId="77777777" w:rsidR="00CC4122" w:rsidRPr="004A4DA4" w:rsidRDefault="00CC4122" w:rsidP="00302F2D">
            <w:r w:rsidRPr="004A4DA4">
              <w:t>Landing page</w:t>
            </w:r>
          </w:p>
        </w:tc>
        <w:tc>
          <w:tcPr>
            <w:tcW w:w="5581" w:type="dxa"/>
          </w:tcPr>
          <w:p w14:paraId="6CC8DC27" w14:textId="77777777" w:rsidR="00CC4122" w:rsidRPr="004A4DA4" w:rsidRDefault="00CC4122" w:rsidP="00302F2D"/>
        </w:tc>
      </w:tr>
      <w:tr w:rsidR="00CC4122" w:rsidRPr="004A4DA4" w14:paraId="1625B3C8" w14:textId="77777777" w:rsidTr="00302F2D">
        <w:tc>
          <w:tcPr>
            <w:tcW w:w="3345" w:type="dxa"/>
          </w:tcPr>
          <w:p w14:paraId="114A4E8C" w14:textId="77777777" w:rsidR="00CC4122" w:rsidRPr="004A4DA4" w:rsidRDefault="00CC4122" w:rsidP="00302F2D">
            <w:r w:rsidRPr="004A4DA4">
              <w:t>Promotion plan</w:t>
            </w:r>
          </w:p>
        </w:tc>
        <w:tc>
          <w:tcPr>
            <w:tcW w:w="5581" w:type="dxa"/>
          </w:tcPr>
          <w:p w14:paraId="6AB3FE0A" w14:textId="77777777" w:rsidR="00CC4122" w:rsidRPr="004A4DA4" w:rsidRDefault="00CC4122" w:rsidP="00302F2D"/>
        </w:tc>
      </w:tr>
      <w:tr w:rsidR="00CC4122" w:rsidRPr="004A4DA4" w14:paraId="4403C7EA" w14:textId="77777777" w:rsidTr="00302F2D">
        <w:tc>
          <w:tcPr>
            <w:tcW w:w="3345" w:type="dxa"/>
          </w:tcPr>
          <w:p w14:paraId="3F6EB395" w14:textId="73FB1C06" w:rsidR="00CC4122" w:rsidRPr="004A4DA4" w:rsidRDefault="00CC4122" w:rsidP="00302F2D">
            <w:r w:rsidRPr="004A4DA4">
              <w:t>TY &amp; upsell to low cost</w:t>
            </w:r>
            <w:r w:rsidR="008903FB">
              <w:t xml:space="preserve"> (i.e. Your book)</w:t>
            </w:r>
          </w:p>
        </w:tc>
        <w:tc>
          <w:tcPr>
            <w:tcW w:w="5581" w:type="dxa"/>
          </w:tcPr>
          <w:p w14:paraId="14EC3040" w14:textId="77777777" w:rsidR="00CC4122" w:rsidRPr="004A4DA4" w:rsidRDefault="00CC4122" w:rsidP="00302F2D"/>
        </w:tc>
      </w:tr>
      <w:tr w:rsidR="00CC4122" w:rsidRPr="004A4DA4" w14:paraId="77E654EB" w14:textId="77777777" w:rsidTr="00302F2D">
        <w:tc>
          <w:tcPr>
            <w:tcW w:w="3345" w:type="dxa"/>
          </w:tcPr>
          <w:p w14:paraId="60192C7B" w14:textId="77777777" w:rsidR="00CC4122" w:rsidRPr="004A4DA4" w:rsidRDefault="00CC4122" w:rsidP="00302F2D">
            <w:r w:rsidRPr="004A4DA4">
              <w:t>Email marketing plan</w:t>
            </w:r>
          </w:p>
        </w:tc>
        <w:tc>
          <w:tcPr>
            <w:tcW w:w="5581" w:type="dxa"/>
          </w:tcPr>
          <w:p w14:paraId="40CC47AB" w14:textId="77777777" w:rsidR="00CC4122" w:rsidRPr="004A4DA4" w:rsidRDefault="00CC4122" w:rsidP="00302F2D"/>
        </w:tc>
      </w:tr>
      <w:tr w:rsidR="00CC4122" w:rsidRPr="004A4DA4" w14:paraId="30D05F77" w14:textId="77777777" w:rsidTr="00302F2D">
        <w:tc>
          <w:tcPr>
            <w:tcW w:w="3345" w:type="dxa"/>
          </w:tcPr>
          <w:p w14:paraId="5A54A77E" w14:textId="77777777" w:rsidR="00CC4122" w:rsidRPr="004A4DA4" w:rsidRDefault="00CC4122" w:rsidP="00302F2D">
            <w:r w:rsidRPr="004A4DA4">
              <w:t>Upsell to client</w:t>
            </w:r>
          </w:p>
        </w:tc>
        <w:tc>
          <w:tcPr>
            <w:tcW w:w="5581" w:type="dxa"/>
          </w:tcPr>
          <w:p w14:paraId="7CAA6ACE" w14:textId="77777777" w:rsidR="00CC4122" w:rsidRPr="004A4DA4" w:rsidRDefault="00CC4122" w:rsidP="00302F2D"/>
        </w:tc>
      </w:tr>
      <w:tr w:rsidR="00CC4122" w:rsidRPr="004A4DA4" w14:paraId="20973052" w14:textId="77777777" w:rsidTr="00302F2D">
        <w:tc>
          <w:tcPr>
            <w:tcW w:w="3345" w:type="dxa"/>
          </w:tcPr>
          <w:p w14:paraId="44EB312C" w14:textId="77777777" w:rsidR="00CC4122" w:rsidRPr="004A4DA4" w:rsidRDefault="00CC4122" w:rsidP="00302F2D">
            <w:r w:rsidRPr="004A4DA4">
              <w:t>Promote to premium client</w:t>
            </w:r>
          </w:p>
        </w:tc>
        <w:tc>
          <w:tcPr>
            <w:tcW w:w="5581" w:type="dxa"/>
          </w:tcPr>
          <w:p w14:paraId="0DCA2FC4" w14:textId="77777777" w:rsidR="00CC4122" w:rsidRPr="004A4DA4" w:rsidRDefault="00CC4122" w:rsidP="00302F2D"/>
        </w:tc>
      </w:tr>
    </w:tbl>
    <w:p w14:paraId="63258384" w14:textId="77777777" w:rsidR="00CC4122" w:rsidRPr="006E27B4" w:rsidRDefault="00CC4122" w:rsidP="00CC4122"/>
    <w:p w14:paraId="502B8B89" w14:textId="50232226" w:rsidR="00CC4122" w:rsidRDefault="00CC4122">
      <w:pPr>
        <w:spacing w:after="160" w:line="259" w:lineRule="auto"/>
      </w:pPr>
      <w:r>
        <w:br w:type="page"/>
      </w:r>
    </w:p>
    <w:p w14:paraId="37C89605" w14:textId="02385A3E" w:rsidR="00CC4122" w:rsidRDefault="00CC4122" w:rsidP="00CC4122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54AB571" wp14:editId="1F117971">
                <wp:simplePos x="0" y="0"/>
                <wp:positionH relativeFrom="column">
                  <wp:posOffset>4962525</wp:posOffset>
                </wp:positionH>
                <wp:positionV relativeFrom="paragraph">
                  <wp:posOffset>-915670</wp:posOffset>
                </wp:positionV>
                <wp:extent cx="2820670" cy="10703758"/>
                <wp:effectExtent l="0" t="0" r="17780" b="21590"/>
                <wp:wrapNone/>
                <wp:docPr id="744533096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F62A" id="Flowchart: Delay 4" o:spid="_x0000_s1026" type="#_x0000_t135" style="position:absolute;margin-left:390.75pt;margin-top:-72.1pt;width:222.1pt;height:842.8pt;flip:x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2eV65eQAAAAOAQAADwAAAAAAAAAAAAAAAADmBAAAZHJzL2Rvd25yZXYu&#10;eG1sUEsFBgAAAAAEAAQA8wAAAPcFAAAAAA==&#10;" fillcolor="#aaeafa" strokecolor="#aaeafa" strokeweight="1pt"/>
            </w:pict>
          </mc:Fallback>
        </mc:AlternateContent>
      </w:r>
      <w:r>
        <w:t>Website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9E22F9" w:rsidRPr="009E22F9" w14:paraId="516D6A4E" w14:textId="48D7CA68" w:rsidTr="009E22F9">
        <w:tc>
          <w:tcPr>
            <w:tcW w:w="3681" w:type="dxa"/>
          </w:tcPr>
          <w:p w14:paraId="28B20B6F" w14:textId="77777777" w:rsidR="009E22F9" w:rsidRPr="009E22F9" w:rsidRDefault="009E22F9" w:rsidP="002233A9">
            <w:r w:rsidRPr="009E22F9">
              <w:t>Book promo page</w:t>
            </w:r>
          </w:p>
        </w:tc>
        <w:tc>
          <w:tcPr>
            <w:tcW w:w="5335" w:type="dxa"/>
          </w:tcPr>
          <w:p w14:paraId="197CCB2E" w14:textId="77777777" w:rsidR="009E22F9" w:rsidRPr="009E22F9" w:rsidRDefault="009E22F9" w:rsidP="002233A9"/>
        </w:tc>
      </w:tr>
      <w:tr w:rsidR="009E22F9" w:rsidRPr="009E22F9" w14:paraId="632B3173" w14:textId="638B5D8E" w:rsidTr="009E22F9">
        <w:tc>
          <w:tcPr>
            <w:tcW w:w="3681" w:type="dxa"/>
          </w:tcPr>
          <w:p w14:paraId="6D940907" w14:textId="7DD4F620" w:rsidR="009E22F9" w:rsidRPr="009E22F9" w:rsidRDefault="00F05049" w:rsidP="002233A9">
            <w:r>
              <w:t>SEO keywords</w:t>
            </w:r>
          </w:p>
        </w:tc>
        <w:tc>
          <w:tcPr>
            <w:tcW w:w="5335" w:type="dxa"/>
          </w:tcPr>
          <w:p w14:paraId="7490F31D" w14:textId="77777777" w:rsidR="009E22F9" w:rsidRPr="009E22F9" w:rsidRDefault="009E22F9" w:rsidP="002233A9"/>
        </w:tc>
      </w:tr>
      <w:tr w:rsidR="009E22F9" w:rsidRPr="009E22F9" w14:paraId="3E2677F7" w14:textId="77CB9A44" w:rsidTr="009E22F9">
        <w:tc>
          <w:tcPr>
            <w:tcW w:w="3681" w:type="dxa"/>
          </w:tcPr>
          <w:p w14:paraId="0B14F5CD" w14:textId="2E92696C" w:rsidR="009E22F9" w:rsidRPr="009E22F9" w:rsidRDefault="00F05049" w:rsidP="002233A9">
            <w:r w:rsidRPr="009E22F9">
              <w:t>Copy message</w:t>
            </w:r>
          </w:p>
        </w:tc>
        <w:tc>
          <w:tcPr>
            <w:tcW w:w="5335" w:type="dxa"/>
          </w:tcPr>
          <w:p w14:paraId="58EA10EC" w14:textId="77777777" w:rsidR="009E22F9" w:rsidRPr="009E22F9" w:rsidRDefault="009E22F9" w:rsidP="002233A9"/>
        </w:tc>
      </w:tr>
      <w:tr w:rsidR="00F05049" w14:paraId="5B2B4C98" w14:textId="26980F11" w:rsidTr="009E22F9">
        <w:tc>
          <w:tcPr>
            <w:tcW w:w="3681" w:type="dxa"/>
          </w:tcPr>
          <w:p w14:paraId="64D504F0" w14:textId="6E99FFBE" w:rsidR="00F05049" w:rsidRDefault="00F05049" w:rsidP="00F05049">
            <w:r w:rsidRPr="009E22F9">
              <w:t>Call to action</w:t>
            </w:r>
          </w:p>
        </w:tc>
        <w:tc>
          <w:tcPr>
            <w:tcW w:w="5335" w:type="dxa"/>
          </w:tcPr>
          <w:p w14:paraId="3286D725" w14:textId="77777777" w:rsidR="00F05049" w:rsidRPr="009E22F9" w:rsidRDefault="00F05049" w:rsidP="00F05049"/>
        </w:tc>
      </w:tr>
      <w:tr w:rsidR="00F05049" w14:paraId="785D5EC2" w14:textId="77777777" w:rsidTr="009E22F9">
        <w:tc>
          <w:tcPr>
            <w:tcW w:w="3681" w:type="dxa"/>
          </w:tcPr>
          <w:p w14:paraId="02E15096" w14:textId="24F51988" w:rsidR="00F05049" w:rsidRPr="009E22F9" w:rsidRDefault="00F05049" w:rsidP="00F05049">
            <w:r w:rsidRPr="009E22F9">
              <w:t>Payment/order link</w:t>
            </w:r>
          </w:p>
        </w:tc>
        <w:tc>
          <w:tcPr>
            <w:tcW w:w="5335" w:type="dxa"/>
          </w:tcPr>
          <w:p w14:paraId="18DD2EE9" w14:textId="77777777" w:rsidR="00F05049" w:rsidRPr="009E22F9" w:rsidRDefault="00F05049" w:rsidP="00F05049"/>
        </w:tc>
      </w:tr>
    </w:tbl>
    <w:p w14:paraId="384EAF25" w14:textId="1A7F822F" w:rsidR="009E22F9" w:rsidRDefault="009E22F9" w:rsidP="009E22F9"/>
    <w:p w14:paraId="2619AA6F" w14:textId="49195F91" w:rsidR="00F05049" w:rsidRDefault="00E67E1D" w:rsidP="00E67E1D">
      <w:pPr>
        <w:pStyle w:val="Heading2"/>
      </w:pPr>
      <w:r>
        <w:t>Advertising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8277F1" w:rsidRPr="008277F1" w14:paraId="17B8A60A" w14:textId="0DF5F517" w:rsidTr="008277F1">
        <w:tc>
          <w:tcPr>
            <w:tcW w:w="3681" w:type="dxa"/>
          </w:tcPr>
          <w:p w14:paraId="40B5C0F7" w14:textId="77777777" w:rsidR="008277F1" w:rsidRPr="008277F1" w:rsidRDefault="008277F1" w:rsidP="00A87E2C">
            <w:r w:rsidRPr="008277F1">
              <w:t>Facebook ads</w:t>
            </w:r>
          </w:p>
        </w:tc>
        <w:tc>
          <w:tcPr>
            <w:tcW w:w="5335" w:type="dxa"/>
          </w:tcPr>
          <w:p w14:paraId="2FC82F60" w14:textId="77777777" w:rsidR="008277F1" w:rsidRPr="008277F1" w:rsidRDefault="008277F1" w:rsidP="00A87E2C"/>
        </w:tc>
      </w:tr>
      <w:tr w:rsidR="008277F1" w:rsidRPr="008277F1" w14:paraId="591FCC26" w14:textId="18F71CE1" w:rsidTr="008277F1">
        <w:tc>
          <w:tcPr>
            <w:tcW w:w="3681" w:type="dxa"/>
          </w:tcPr>
          <w:p w14:paraId="21C68D19" w14:textId="77777777" w:rsidR="008277F1" w:rsidRPr="008277F1" w:rsidRDefault="008277F1" w:rsidP="00A87E2C">
            <w:r w:rsidRPr="008277F1">
              <w:t>Google ads</w:t>
            </w:r>
          </w:p>
        </w:tc>
        <w:tc>
          <w:tcPr>
            <w:tcW w:w="5335" w:type="dxa"/>
          </w:tcPr>
          <w:p w14:paraId="5B1B9DA8" w14:textId="77777777" w:rsidR="008277F1" w:rsidRPr="008277F1" w:rsidRDefault="008277F1" w:rsidP="00A87E2C"/>
        </w:tc>
      </w:tr>
      <w:tr w:rsidR="008277F1" w:rsidRPr="008277F1" w14:paraId="5DB1C197" w14:textId="7DD2191C" w:rsidTr="008277F1">
        <w:tc>
          <w:tcPr>
            <w:tcW w:w="3681" w:type="dxa"/>
          </w:tcPr>
          <w:p w14:paraId="33E7C65E" w14:textId="77777777" w:rsidR="008277F1" w:rsidRPr="008277F1" w:rsidRDefault="008277F1" w:rsidP="00A87E2C">
            <w:r w:rsidRPr="008277F1">
              <w:t>Print advertising</w:t>
            </w:r>
          </w:p>
        </w:tc>
        <w:tc>
          <w:tcPr>
            <w:tcW w:w="5335" w:type="dxa"/>
          </w:tcPr>
          <w:p w14:paraId="001A3D57" w14:textId="77777777" w:rsidR="008277F1" w:rsidRPr="008277F1" w:rsidRDefault="008277F1" w:rsidP="00A87E2C"/>
        </w:tc>
      </w:tr>
      <w:tr w:rsidR="008277F1" w:rsidRPr="00E67E1D" w14:paraId="05E3DCF6" w14:textId="66E81D92" w:rsidTr="008277F1">
        <w:tc>
          <w:tcPr>
            <w:tcW w:w="3681" w:type="dxa"/>
          </w:tcPr>
          <w:p w14:paraId="075C959A" w14:textId="77777777" w:rsidR="008277F1" w:rsidRPr="00E67E1D" w:rsidRDefault="008277F1" w:rsidP="00A87E2C">
            <w:r w:rsidRPr="008277F1">
              <w:t>Direct mail leaflets</w:t>
            </w:r>
          </w:p>
        </w:tc>
        <w:tc>
          <w:tcPr>
            <w:tcW w:w="5335" w:type="dxa"/>
          </w:tcPr>
          <w:p w14:paraId="71C353FC" w14:textId="77777777" w:rsidR="008277F1" w:rsidRPr="008277F1" w:rsidRDefault="008277F1" w:rsidP="00A87E2C"/>
        </w:tc>
      </w:tr>
    </w:tbl>
    <w:p w14:paraId="35A8D2D3" w14:textId="5BAAC0DD" w:rsidR="008277F1" w:rsidRPr="00E67E1D" w:rsidRDefault="008277F1" w:rsidP="008277F1"/>
    <w:sectPr w:rsidR="008277F1" w:rsidRPr="00E67E1D" w:rsidSect="009C10E2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312C" w14:textId="77777777" w:rsidR="004E2B60" w:rsidRDefault="004E2B60" w:rsidP="006A1948">
      <w:pPr>
        <w:spacing w:after="0" w:line="240" w:lineRule="auto"/>
      </w:pPr>
      <w:r>
        <w:separator/>
      </w:r>
    </w:p>
  </w:endnote>
  <w:endnote w:type="continuationSeparator" w:id="0">
    <w:p w14:paraId="4BE4E212" w14:textId="77777777" w:rsidR="004E2B60" w:rsidRDefault="004E2B60" w:rsidP="006A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A6DF" w14:textId="594EB583" w:rsidR="006A1948" w:rsidRDefault="00CC4122">
    <w:pPr>
      <w:pStyle w:val="Footer"/>
    </w:pPr>
    <w:r>
      <w:t>MARKETING TOOLS WORKSHEET</w:t>
    </w:r>
    <w:r w:rsidR="007676AD">
      <w:tab/>
    </w:r>
    <w:r w:rsidR="007676AD">
      <w:tab/>
    </w:r>
    <w:r w:rsidR="007676AD">
      <w:rPr>
        <w:color w:val="7F7F7F" w:themeColor="background1" w:themeShade="7F"/>
        <w:spacing w:val="60"/>
      </w:rPr>
      <w:t>Page</w:t>
    </w:r>
    <w:r w:rsidR="007676AD">
      <w:t xml:space="preserve"> | </w:t>
    </w:r>
    <w:r w:rsidR="007676AD">
      <w:fldChar w:fldCharType="begin"/>
    </w:r>
    <w:r w:rsidR="007676AD">
      <w:instrText xml:space="preserve"> PAGE   \* MERGEFORMAT </w:instrText>
    </w:r>
    <w:r w:rsidR="007676AD">
      <w:fldChar w:fldCharType="separate"/>
    </w:r>
    <w:r w:rsidR="007676AD">
      <w:rPr>
        <w:b/>
        <w:bCs/>
        <w:noProof/>
      </w:rPr>
      <w:t>1</w:t>
    </w:r>
    <w:r w:rsidR="007676AD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29B8" w14:textId="48B0BBF7" w:rsidR="009C10E2" w:rsidRPr="00607E90" w:rsidRDefault="00CC4122" w:rsidP="00607E90">
    <w:pPr>
      <w:pStyle w:val="Footer"/>
    </w:pPr>
    <w:r>
      <w:t>MARKETING TOOLS WORKSHEET</w:t>
    </w:r>
    <w:r w:rsidR="00607E90">
      <w:tab/>
    </w:r>
    <w:r w:rsidR="00607E90">
      <w:tab/>
    </w:r>
    <w:r w:rsidR="00607E90">
      <w:rPr>
        <w:color w:val="7F7F7F" w:themeColor="background1" w:themeShade="7F"/>
        <w:spacing w:val="60"/>
      </w:rPr>
      <w:t>Page</w:t>
    </w:r>
    <w:r w:rsidR="00607E90">
      <w:t xml:space="preserve"> | </w:t>
    </w:r>
    <w:r w:rsidR="00607E90">
      <w:fldChar w:fldCharType="begin"/>
    </w:r>
    <w:r w:rsidR="00607E90">
      <w:instrText xml:space="preserve"> PAGE   \* MERGEFORMAT </w:instrText>
    </w:r>
    <w:r w:rsidR="00607E90">
      <w:fldChar w:fldCharType="separate"/>
    </w:r>
    <w:r w:rsidR="00607E90">
      <w:t>2</w:t>
    </w:r>
    <w:r w:rsidR="00607E90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493C" w14:textId="77777777" w:rsidR="004E2B60" w:rsidRDefault="004E2B60" w:rsidP="006A1948">
      <w:pPr>
        <w:spacing w:after="0" w:line="240" w:lineRule="auto"/>
      </w:pPr>
      <w:r>
        <w:separator/>
      </w:r>
    </w:p>
  </w:footnote>
  <w:footnote w:type="continuationSeparator" w:id="0">
    <w:p w14:paraId="1A56C0AC" w14:textId="77777777" w:rsidR="004E2B60" w:rsidRDefault="004E2B60" w:rsidP="006A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5909" w14:textId="77777777" w:rsidR="009C10E2" w:rsidRPr="00607E90" w:rsidRDefault="00607E90" w:rsidP="009C10E2">
    <w:pPr>
      <w:pStyle w:val="Header"/>
      <w:jc w:val="right"/>
      <w:rPr>
        <w:rFonts w:ascii="Georgia" w:hAnsi="Georgia"/>
        <w:color w:val="0C6980"/>
      </w:rPr>
    </w:pPr>
    <w:r>
      <w:rPr>
        <w:rFonts w:ascii="Georgia" w:hAnsi="Georgia"/>
        <w:noProof/>
        <w:color w:val="0C69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16052" wp14:editId="2A98DD38">
              <wp:simplePos x="0" y="0"/>
              <wp:positionH relativeFrom="column">
                <wp:posOffset>-81888</wp:posOffset>
              </wp:positionH>
              <wp:positionV relativeFrom="paragraph">
                <wp:posOffset>260104</wp:posOffset>
              </wp:positionV>
              <wp:extent cx="5909481" cy="0"/>
              <wp:effectExtent l="0" t="0" r="0" b="0"/>
              <wp:wrapNone/>
              <wp:docPr id="12563166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9481" cy="0"/>
                      </a:xfrm>
                      <a:prstGeom prst="line">
                        <a:avLst/>
                      </a:prstGeom>
                      <a:ln>
                        <a:solidFill>
                          <a:srgbClr val="0C69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4F813F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0.5pt" to="458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" strokecolor="#0c6980" strokeweight=".5pt">
              <v:stroke joinstyle="miter"/>
            </v:line>
          </w:pict>
        </mc:Fallback>
      </mc:AlternateContent>
    </w:r>
    <w:r>
      <w:rPr>
        <w:rFonts w:ascii="Georgia" w:hAnsi="Georgia"/>
        <w:color w:val="0C6980"/>
      </w:rPr>
      <w:t>AUTHOR GUIDE COURSE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773C"/>
    <w:multiLevelType w:val="hybridMultilevel"/>
    <w:tmpl w:val="39CA8A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66DB2"/>
    <w:multiLevelType w:val="hybridMultilevel"/>
    <w:tmpl w:val="32C62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27046">
    <w:abstractNumId w:val="0"/>
  </w:num>
  <w:num w:numId="2" w16cid:durableId="130064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22"/>
    <w:rsid w:val="00084899"/>
    <w:rsid w:val="000E1664"/>
    <w:rsid w:val="0023628C"/>
    <w:rsid w:val="002C2971"/>
    <w:rsid w:val="002C405C"/>
    <w:rsid w:val="002E530A"/>
    <w:rsid w:val="00401038"/>
    <w:rsid w:val="0048354C"/>
    <w:rsid w:val="004B6BE6"/>
    <w:rsid w:val="004E2B60"/>
    <w:rsid w:val="00504A80"/>
    <w:rsid w:val="0051363F"/>
    <w:rsid w:val="00607E90"/>
    <w:rsid w:val="0064294C"/>
    <w:rsid w:val="006A1948"/>
    <w:rsid w:val="006A3E5F"/>
    <w:rsid w:val="006B7668"/>
    <w:rsid w:val="006C7457"/>
    <w:rsid w:val="007676AD"/>
    <w:rsid w:val="00785EB1"/>
    <w:rsid w:val="007C1F30"/>
    <w:rsid w:val="008277F1"/>
    <w:rsid w:val="008903FB"/>
    <w:rsid w:val="008A3743"/>
    <w:rsid w:val="008A72DF"/>
    <w:rsid w:val="0092596E"/>
    <w:rsid w:val="00927EB9"/>
    <w:rsid w:val="009C10E2"/>
    <w:rsid w:val="009E22F9"/>
    <w:rsid w:val="00A27D4D"/>
    <w:rsid w:val="00A65853"/>
    <w:rsid w:val="00A94709"/>
    <w:rsid w:val="00AA611B"/>
    <w:rsid w:val="00AC7B49"/>
    <w:rsid w:val="00C44C08"/>
    <w:rsid w:val="00C96712"/>
    <w:rsid w:val="00CC19A8"/>
    <w:rsid w:val="00CC4122"/>
    <w:rsid w:val="00D74C17"/>
    <w:rsid w:val="00DA11B1"/>
    <w:rsid w:val="00DE6FD8"/>
    <w:rsid w:val="00E04E78"/>
    <w:rsid w:val="00E25760"/>
    <w:rsid w:val="00E4451D"/>
    <w:rsid w:val="00E67E1D"/>
    <w:rsid w:val="00F05049"/>
    <w:rsid w:val="00F81740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470F8"/>
  <w15:chartTrackingRefBased/>
  <w15:docId w15:val="{35343C29-FEA7-4B16-92E3-8CA2234D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40"/>
    <w:pPr>
      <w:spacing w:after="120" w:line="276" w:lineRule="auto"/>
    </w:pPr>
    <w:rPr>
      <w:rFonts w:ascii="Candara" w:hAnsi="Candar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971"/>
    <w:pPr>
      <w:keepNext/>
      <w:keepLines/>
      <w:spacing w:before="240" w:after="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71"/>
    <w:pPr>
      <w:keepNext/>
      <w:keepLines/>
      <w:spacing w:before="40" w:after="0"/>
      <w:outlineLvl w:val="1"/>
    </w:pPr>
    <w:rPr>
      <w:rFonts w:ascii="Georgia" w:eastAsiaTheme="majorEastAsia" w:hAnsi="Georgia" w:cstheme="majorBidi"/>
      <w:color w:val="0C69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11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89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A20152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971"/>
    <w:rPr>
      <w:rFonts w:ascii="Georgia" w:eastAsiaTheme="majorEastAsia" w:hAnsi="Georgia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611B"/>
    <w:rPr>
      <w:rFonts w:ascii="Century Gothic" w:eastAsiaTheme="majorEastAsia" w:hAnsi="Century Gothic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2971"/>
    <w:rPr>
      <w:rFonts w:ascii="Georgia" w:eastAsiaTheme="majorEastAsia" w:hAnsi="Georgia" w:cstheme="majorBidi"/>
      <w:color w:val="0C6980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C405C"/>
    <w:pPr>
      <w:pBdr>
        <w:bottom w:val="single" w:sz="6" w:space="1" w:color="auto"/>
      </w:pBd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05C"/>
    <w:rPr>
      <w:rFonts w:ascii="Century Gothic" w:eastAsiaTheme="majorEastAsia" w:hAnsi="Century Gothic" w:cstheme="majorBidi"/>
      <w:spacing w:val="-10"/>
      <w:kern w:val="28"/>
      <w:sz w:val="5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84899"/>
    <w:rPr>
      <w:rFonts w:ascii="Century Gothic" w:eastAsiaTheme="majorEastAsia" w:hAnsi="Century Gothic" w:cstheme="majorBidi"/>
      <w:i/>
      <w:iCs/>
      <w:color w:val="A20152"/>
      <w:sz w:val="20"/>
    </w:rPr>
  </w:style>
  <w:style w:type="paragraph" w:styleId="ListParagraph">
    <w:name w:val="List Paragraph"/>
    <w:basedOn w:val="Normal"/>
    <w:autoRedefine/>
    <w:uiPriority w:val="34"/>
    <w:qFormat/>
    <w:rsid w:val="007C1F30"/>
    <w:pPr>
      <w:widowControl w:val="0"/>
      <w:suppressAutoHyphens/>
      <w:spacing w:after="200" w:line="240" w:lineRule="auto"/>
      <w:ind w:left="720"/>
      <w:contextualSpacing/>
    </w:pPr>
    <w:rPr>
      <w:rFonts w:eastAsia="Arial Unicode MS" w:cs="Times New Roman"/>
      <w:kern w:val="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97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9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971"/>
    <w:rPr>
      <w:rFonts w:ascii="Century Gothic" w:hAnsi="Century Gothic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971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9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48"/>
    <w:rPr>
      <w:rFonts w:ascii="Candara" w:hAnsi="Candara"/>
      <w:sz w:val="24"/>
    </w:rPr>
  </w:style>
  <w:style w:type="paragraph" w:styleId="Footer">
    <w:name w:val="footer"/>
    <w:basedOn w:val="Normal"/>
    <w:link w:val="Foot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48"/>
    <w:rPr>
      <w:rFonts w:ascii="Candara" w:hAnsi="Candara"/>
      <w:sz w:val="24"/>
    </w:rPr>
  </w:style>
  <w:style w:type="character" w:styleId="Hyperlink">
    <w:name w:val="Hyperlink"/>
    <w:basedOn w:val="DefaultParagraphFont"/>
    <w:uiPriority w:val="99"/>
    <w:unhideWhenUsed/>
    <w:rsid w:val="00CC41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eyMorrissey\OneDrive%20-%20Inside%20News%20Limited\6.inside%20news\Authors%20Training\Author%20Guide%20Programme\AGC%20lessons%20and%20templates\AGC%20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85CBA6-8738-47B0-8C6C-0639B0064CC1}" type="doc">
      <dgm:prSet loTypeId="urn:microsoft.com/office/officeart/2005/8/layout/pyramid2" loCatId="list" qsTypeId="urn:microsoft.com/office/officeart/2005/8/quickstyle/simple1" qsCatId="simple" csTypeId="urn:microsoft.com/office/officeart/2005/8/colors/accent3_4" csCatId="accent3" phldr="1"/>
      <dgm:spPr/>
    </dgm:pt>
    <dgm:pt modelId="{290D407E-B6A5-40AD-B424-15A7DF3A733C}">
      <dgm:prSet phldrT="[Text]"/>
      <dgm:spPr/>
      <dgm:t>
        <a:bodyPr/>
        <a:lstStyle/>
        <a:p>
          <a:r>
            <a:rPr lang="en-GB"/>
            <a:t>Lead magnet - free</a:t>
          </a:r>
        </a:p>
      </dgm:t>
    </dgm:pt>
    <dgm:pt modelId="{AA979309-E766-4EEC-8FEF-D7F504615F62}" type="parTrans" cxnId="{D6BFC65D-CD91-46C0-B3E2-D47B7B1A039E}">
      <dgm:prSet/>
      <dgm:spPr/>
      <dgm:t>
        <a:bodyPr/>
        <a:lstStyle/>
        <a:p>
          <a:endParaRPr lang="en-GB"/>
        </a:p>
      </dgm:t>
    </dgm:pt>
    <dgm:pt modelId="{7BB7DB3E-63DE-4792-B1AB-9347FD8BEFCE}" type="sibTrans" cxnId="{D6BFC65D-CD91-46C0-B3E2-D47B7B1A039E}">
      <dgm:prSet/>
      <dgm:spPr/>
      <dgm:t>
        <a:bodyPr/>
        <a:lstStyle/>
        <a:p>
          <a:endParaRPr lang="en-GB"/>
        </a:p>
      </dgm:t>
    </dgm:pt>
    <dgm:pt modelId="{03ECD018-CA83-40EC-ABFF-2DB710C936A9}">
      <dgm:prSet phldrT="[Text]"/>
      <dgm:spPr/>
      <dgm:t>
        <a:bodyPr/>
        <a:lstStyle/>
        <a:p>
          <a:r>
            <a:rPr lang="en-GB"/>
            <a:t>Low cost</a:t>
          </a:r>
        </a:p>
      </dgm:t>
    </dgm:pt>
    <dgm:pt modelId="{9526C085-FE4B-41BC-885C-FF548A891E88}" type="parTrans" cxnId="{F30720C0-10BD-4389-A3B1-871DC18E70EC}">
      <dgm:prSet/>
      <dgm:spPr/>
      <dgm:t>
        <a:bodyPr/>
        <a:lstStyle/>
        <a:p>
          <a:endParaRPr lang="en-GB"/>
        </a:p>
      </dgm:t>
    </dgm:pt>
    <dgm:pt modelId="{6B7C09C1-8CD9-415E-A211-EDF4DC228654}" type="sibTrans" cxnId="{F30720C0-10BD-4389-A3B1-871DC18E70EC}">
      <dgm:prSet/>
      <dgm:spPr/>
      <dgm:t>
        <a:bodyPr/>
        <a:lstStyle/>
        <a:p>
          <a:endParaRPr lang="en-GB"/>
        </a:p>
      </dgm:t>
    </dgm:pt>
    <dgm:pt modelId="{622766AB-5EE1-45D8-A203-47556622EACD}">
      <dgm:prSet phldrT="[Text]"/>
      <dgm:spPr/>
      <dgm:t>
        <a:bodyPr/>
        <a:lstStyle/>
        <a:p>
          <a:r>
            <a:rPr lang="en-GB"/>
            <a:t>Bread &amp; butter</a:t>
          </a:r>
        </a:p>
      </dgm:t>
    </dgm:pt>
    <dgm:pt modelId="{F5A800B5-5AAC-4D0D-A16B-227E250E36DE}" type="parTrans" cxnId="{0FFADB0B-25E4-475A-AA00-6F512D50F32B}">
      <dgm:prSet/>
      <dgm:spPr/>
      <dgm:t>
        <a:bodyPr/>
        <a:lstStyle/>
        <a:p>
          <a:endParaRPr lang="en-GB"/>
        </a:p>
      </dgm:t>
    </dgm:pt>
    <dgm:pt modelId="{9253702D-849A-4758-929F-FAEDA4365928}" type="sibTrans" cxnId="{0FFADB0B-25E4-475A-AA00-6F512D50F32B}">
      <dgm:prSet/>
      <dgm:spPr/>
      <dgm:t>
        <a:bodyPr/>
        <a:lstStyle/>
        <a:p>
          <a:endParaRPr lang="en-GB"/>
        </a:p>
      </dgm:t>
    </dgm:pt>
    <dgm:pt modelId="{E0AAB2FE-FDF0-4517-A314-CE2805AA23E1}">
      <dgm:prSet phldrT="[Text]"/>
      <dgm:spPr/>
      <dgm:t>
        <a:bodyPr/>
        <a:lstStyle/>
        <a:p>
          <a:r>
            <a:rPr lang="en-GB"/>
            <a:t>Premium</a:t>
          </a:r>
        </a:p>
      </dgm:t>
    </dgm:pt>
    <dgm:pt modelId="{9EAE0159-8C46-490A-9ABD-F43125514479}" type="parTrans" cxnId="{CDB17F52-9C54-4BA4-89A5-AAC33A2E3C5D}">
      <dgm:prSet/>
      <dgm:spPr/>
      <dgm:t>
        <a:bodyPr/>
        <a:lstStyle/>
        <a:p>
          <a:endParaRPr lang="en-GB"/>
        </a:p>
      </dgm:t>
    </dgm:pt>
    <dgm:pt modelId="{16DEBF34-712E-4334-B2A2-B4D723D2027D}" type="sibTrans" cxnId="{CDB17F52-9C54-4BA4-89A5-AAC33A2E3C5D}">
      <dgm:prSet/>
      <dgm:spPr/>
      <dgm:t>
        <a:bodyPr/>
        <a:lstStyle/>
        <a:p>
          <a:endParaRPr lang="en-GB"/>
        </a:p>
      </dgm:t>
    </dgm:pt>
    <dgm:pt modelId="{A0657BCB-D95E-48AC-9844-A50C398EE61A}" type="pres">
      <dgm:prSet presAssocID="{AA85CBA6-8738-47B0-8C6C-0639B0064CC1}" presName="compositeShape" presStyleCnt="0">
        <dgm:presLayoutVars>
          <dgm:dir/>
          <dgm:resizeHandles/>
        </dgm:presLayoutVars>
      </dgm:prSet>
      <dgm:spPr/>
    </dgm:pt>
    <dgm:pt modelId="{6540ACC2-0092-4BB7-962B-0A70F6E3E659}" type="pres">
      <dgm:prSet presAssocID="{AA85CBA6-8738-47B0-8C6C-0639B0064CC1}" presName="pyramid" presStyleLbl="node1" presStyleIdx="0" presStyleCnt="1" custAng="10800000"/>
      <dgm:spPr>
        <a:solidFill>
          <a:srgbClr val="A50152"/>
        </a:solidFill>
      </dgm:spPr>
    </dgm:pt>
    <dgm:pt modelId="{FC15211B-2FB2-4992-AD7B-654CD5647F51}" type="pres">
      <dgm:prSet presAssocID="{AA85CBA6-8738-47B0-8C6C-0639B0064CC1}" presName="theList" presStyleCnt="0"/>
      <dgm:spPr/>
    </dgm:pt>
    <dgm:pt modelId="{D8D70771-1B30-443F-BA6E-FB6959A6EC2D}" type="pres">
      <dgm:prSet presAssocID="{290D407E-B6A5-40AD-B424-15A7DF3A733C}" presName="aNode" presStyleLbl="fgAcc1" presStyleIdx="0" presStyleCnt="4" custScaleY="128911">
        <dgm:presLayoutVars>
          <dgm:bulletEnabled val="1"/>
        </dgm:presLayoutVars>
      </dgm:prSet>
      <dgm:spPr/>
    </dgm:pt>
    <dgm:pt modelId="{ED53E6B3-6BBD-429B-A2EC-67BA66B811B1}" type="pres">
      <dgm:prSet presAssocID="{290D407E-B6A5-40AD-B424-15A7DF3A733C}" presName="aSpace" presStyleCnt="0"/>
      <dgm:spPr/>
    </dgm:pt>
    <dgm:pt modelId="{D5ABDC14-BEE4-4A13-BFFE-12D8CB0EB5CA}" type="pres">
      <dgm:prSet presAssocID="{03ECD018-CA83-40EC-ABFF-2DB710C936A9}" presName="aNode" presStyleLbl="fgAcc1" presStyleIdx="1" presStyleCnt="4" custScaleY="124473">
        <dgm:presLayoutVars>
          <dgm:bulletEnabled val="1"/>
        </dgm:presLayoutVars>
      </dgm:prSet>
      <dgm:spPr/>
    </dgm:pt>
    <dgm:pt modelId="{7830FC0A-296B-4AEC-A56C-E0575F3933B5}" type="pres">
      <dgm:prSet presAssocID="{03ECD018-CA83-40EC-ABFF-2DB710C936A9}" presName="aSpace" presStyleCnt="0"/>
      <dgm:spPr/>
    </dgm:pt>
    <dgm:pt modelId="{FD2435B9-F541-40F9-88BC-2FF8E4272C14}" type="pres">
      <dgm:prSet presAssocID="{622766AB-5EE1-45D8-A203-47556622EACD}" presName="aNode" presStyleLbl="fgAcc1" presStyleIdx="2" presStyleCnt="4" custScaleY="145616">
        <dgm:presLayoutVars>
          <dgm:bulletEnabled val="1"/>
        </dgm:presLayoutVars>
      </dgm:prSet>
      <dgm:spPr/>
    </dgm:pt>
    <dgm:pt modelId="{F49D9856-3737-4F5D-B7FE-36740B7E66F7}" type="pres">
      <dgm:prSet presAssocID="{622766AB-5EE1-45D8-A203-47556622EACD}" presName="aSpace" presStyleCnt="0"/>
      <dgm:spPr/>
    </dgm:pt>
    <dgm:pt modelId="{724B3790-F70D-4C40-9175-2C86529402A3}" type="pres">
      <dgm:prSet presAssocID="{E0AAB2FE-FDF0-4517-A314-CE2805AA23E1}" presName="aNode" presStyleLbl="fgAcc1" presStyleIdx="3" presStyleCnt="4" custScaleY="139972">
        <dgm:presLayoutVars>
          <dgm:bulletEnabled val="1"/>
        </dgm:presLayoutVars>
      </dgm:prSet>
      <dgm:spPr/>
    </dgm:pt>
    <dgm:pt modelId="{75E2EC28-1421-433F-B8D8-CCFC1C208C01}" type="pres">
      <dgm:prSet presAssocID="{E0AAB2FE-FDF0-4517-A314-CE2805AA23E1}" presName="aSpace" presStyleCnt="0"/>
      <dgm:spPr/>
    </dgm:pt>
  </dgm:ptLst>
  <dgm:cxnLst>
    <dgm:cxn modelId="{0FFADB0B-25E4-475A-AA00-6F512D50F32B}" srcId="{AA85CBA6-8738-47B0-8C6C-0639B0064CC1}" destId="{622766AB-5EE1-45D8-A203-47556622EACD}" srcOrd="2" destOrd="0" parTransId="{F5A800B5-5AAC-4D0D-A16B-227E250E36DE}" sibTransId="{9253702D-849A-4758-929F-FAEDA4365928}"/>
    <dgm:cxn modelId="{D6BFC65D-CD91-46C0-B3E2-D47B7B1A039E}" srcId="{AA85CBA6-8738-47B0-8C6C-0639B0064CC1}" destId="{290D407E-B6A5-40AD-B424-15A7DF3A733C}" srcOrd="0" destOrd="0" parTransId="{AA979309-E766-4EEC-8FEF-D7F504615F62}" sibTransId="{7BB7DB3E-63DE-4792-B1AB-9347FD8BEFCE}"/>
    <dgm:cxn modelId="{3A2BCF48-0C38-42FC-890A-47462A838DF2}" type="presOf" srcId="{AA85CBA6-8738-47B0-8C6C-0639B0064CC1}" destId="{A0657BCB-D95E-48AC-9844-A50C398EE61A}" srcOrd="0" destOrd="0" presId="urn:microsoft.com/office/officeart/2005/8/layout/pyramid2"/>
    <dgm:cxn modelId="{CDB17F52-9C54-4BA4-89A5-AAC33A2E3C5D}" srcId="{AA85CBA6-8738-47B0-8C6C-0639B0064CC1}" destId="{E0AAB2FE-FDF0-4517-A314-CE2805AA23E1}" srcOrd="3" destOrd="0" parTransId="{9EAE0159-8C46-490A-9ABD-F43125514479}" sibTransId="{16DEBF34-712E-4334-B2A2-B4D723D2027D}"/>
    <dgm:cxn modelId="{EBD55494-2E6B-4281-AC4F-752FC1BE90DA}" type="presOf" srcId="{03ECD018-CA83-40EC-ABFF-2DB710C936A9}" destId="{D5ABDC14-BEE4-4A13-BFFE-12D8CB0EB5CA}" srcOrd="0" destOrd="0" presId="urn:microsoft.com/office/officeart/2005/8/layout/pyramid2"/>
    <dgm:cxn modelId="{570C5EBC-B735-4CF8-9965-0DDB38094BA6}" type="presOf" srcId="{290D407E-B6A5-40AD-B424-15A7DF3A733C}" destId="{D8D70771-1B30-443F-BA6E-FB6959A6EC2D}" srcOrd="0" destOrd="0" presId="urn:microsoft.com/office/officeart/2005/8/layout/pyramid2"/>
    <dgm:cxn modelId="{F30720C0-10BD-4389-A3B1-871DC18E70EC}" srcId="{AA85CBA6-8738-47B0-8C6C-0639B0064CC1}" destId="{03ECD018-CA83-40EC-ABFF-2DB710C936A9}" srcOrd="1" destOrd="0" parTransId="{9526C085-FE4B-41BC-885C-FF548A891E88}" sibTransId="{6B7C09C1-8CD9-415E-A211-EDF4DC228654}"/>
    <dgm:cxn modelId="{A8AF51D7-2692-42D5-B888-EB570A882605}" type="presOf" srcId="{622766AB-5EE1-45D8-A203-47556622EACD}" destId="{FD2435B9-F541-40F9-88BC-2FF8E4272C14}" srcOrd="0" destOrd="0" presId="urn:microsoft.com/office/officeart/2005/8/layout/pyramid2"/>
    <dgm:cxn modelId="{A7B696F1-ABF1-4AED-8A3F-5072D65F0A85}" type="presOf" srcId="{E0AAB2FE-FDF0-4517-A314-CE2805AA23E1}" destId="{724B3790-F70D-4C40-9175-2C86529402A3}" srcOrd="0" destOrd="0" presId="urn:microsoft.com/office/officeart/2005/8/layout/pyramid2"/>
    <dgm:cxn modelId="{AEEDDC9A-F82B-4ADE-98DC-8B8A8C86E815}" type="presParOf" srcId="{A0657BCB-D95E-48AC-9844-A50C398EE61A}" destId="{6540ACC2-0092-4BB7-962B-0A70F6E3E659}" srcOrd="0" destOrd="0" presId="urn:microsoft.com/office/officeart/2005/8/layout/pyramid2"/>
    <dgm:cxn modelId="{0C35A3AC-2F61-49E0-8DB8-17BC571F7B7F}" type="presParOf" srcId="{A0657BCB-D95E-48AC-9844-A50C398EE61A}" destId="{FC15211B-2FB2-4992-AD7B-654CD5647F51}" srcOrd="1" destOrd="0" presId="urn:microsoft.com/office/officeart/2005/8/layout/pyramid2"/>
    <dgm:cxn modelId="{078868BE-0AA9-4FA0-A88B-82D5F20340D2}" type="presParOf" srcId="{FC15211B-2FB2-4992-AD7B-654CD5647F51}" destId="{D8D70771-1B30-443F-BA6E-FB6959A6EC2D}" srcOrd="0" destOrd="0" presId="urn:microsoft.com/office/officeart/2005/8/layout/pyramid2"/>
    <dgm:cxn modelId="{1F24EF9E-599E-45D9-BBDC-F3990A45AFF6}" type="presParOf" srcId="{FC15211B-2FB2-4992-AD7B-654CD5647F51}" destId="{ED53E6B3-6BBD-429B-A2EC-67BA66B811B1}" srcOrd="1" destOrd="0" presId="urn:microsoft.com/office/officeart/2005/8/layout/pyramid2"/>
    <dgm:cxn modelId="{B850C37F-CC7E-4B32-A77C-A4E6C3155AF9}" type="presParOf" srcId="{FC15211B-2FB2-4992-AD7B-654CD5647F51}" destId="{D5ABDC14-BEE4-4A13-BFFE-12D8CB0EB5CA}" srcOrd="2" destOrd="0" presId="urn:microsoft.com/office/officeart/2005/8/layout/pyramid2"/>
    <dgm:cxn modelId="{759B7EB7-FF1F-4178-9201-9EC7ABABD636}" type="presParOf" srcId="{FC15211B-2FB2-4992-AD7B-654CD5647F51}" destId="{7830FC0A-296B-4AEC-A56C-E0575F3933B5}" srcOrd="3" destOrd="0" presId="urn:microsoft.com/office/officeart/2005/8/layout/pyramid2"/>
    <dgm:cxn modelId="{C961C6D8-05F2-46B6-A921-414EDC110309}" type="presParOf" srcId="{FC15211B-2FB2-4992-AD7B-654CD5647F51}" destId="{FD2435B9-F541-40F9-88BC-2FF8E4272C14}" srcOrd="4" destOrd="0" presId="urn:microsoft.com/office/officeart/2005/8/layout/pyramid2"/>
    <dgm:cxn modelId="{B7C668DA-BA5F-44BB-AF6F-9B5EBFC2F1E0}" type="presParOf" srcId="{FC15211B-2FB2-4992-AD7B-654CD5647F51}" destId="{F49D9856-3737-4F5D-B7FE-36740B7E66F7}" srcOrd="5" destOrd="0" presId="urn:microsoft.com/office/officeart/2005/8/layout/pyramid2"/>
    <dgm:cxn modelId="{C06DFF6E-6867-406F-A94F-C0B44026C59A}" type="presParOf" srcId="{FC15211B-2FB2-4992-AD7B-654CD5647F51}" destId="{724B3790-F70D-4C40-9175-2C86529402A3}" srcOrd="6" destOrd="0" presId="urn:microsoft.com/office/officeart/2005/8/layout/pyramid2"/>
    <dgm:cxn modelId="{734B2B78-860F-4CA4-99B5-0541FA31A34A}" type="presParOf" srcId="{FC15211B-2FB2-4992-AD7B-654CD5647F51}" destId="{75E2EC28-1421-433F-B8D8-CCFC1C208C01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40ACC2-0092-4BB7-962B-0A70F6E3E659}">
      <dsp:nvSpPr>
        <dsp:cNvPr id="0" name=""/>
        <dsp:cNvSpPr/>
      </dsp:nvSpPr>
      <dsp:spPr>
        <a:xfrm rot="10800000">
          <a:off x="902969" y="0"/>
          <a:ext cx="3200400" cy="3200400"/>
        </a:xfrm>
        <a:prstGeom prst="triangle">
          <a:avLst/>
        </a:prstGeom>
        <a:solidFill>
          <a:srgbClr val="A5015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D70771-1B30-443F-BA6E-FB6959A6EC2D}">
      <dsp:nvSpPr>
        <dsp:cNvPr id="0" name=""/>
        <dsp:cNvSpPr/>
      </dsp:nvSpPr>
      <dsp:spPr>
        <a:xfrm>
          <a:off x="2503170" y="320866"/>
          <a:ext cx="2080260" cy="56002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/>
            <a:t>Lead magnet - free</a:t>
          </a:r>
        </a:p>
      </dsp:txBody>
      <dsp:txXfrm>
        <a:off x="2530508" y="348204"/>
        <a:ext cx="2025584" cy="505351"/>
      </dsp:txXfrm>
    </dsp:sp>
    <dsp:sp modelId="{D5ABDC14-BEE4-4A13-BFFE-12D8CB0EB5CA}">
      <dsp:nvSpPr>
        <dsp:cNvPr id="0" name=""/>
        <dsp:cNvSpPr/>
      </dsp:nvSpPr>
      <dsp:spPr>
        <a:xfrm>
          <a:off x="2503170" y="935197"/>
          <a:ext cx="2080260" cy="54074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-133245"/>
              <a:satOff val="-28790"/>
              <a:lumOff val="2750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/>
            <a:t>Low cost</a:t>
          </a:r>
        </a:p>
      </dsp:txBody>
      <dsp:txXfrm>
        <a:off x="2529567" y="961594"/>
        <a:ext cx="2027466" cy="487953"/>
      </dsp:txXfrm>
    </dsp:sp>
    <dsp:sp modelId="{FD2435B9-F541-40F9-88BC-2FF8E4272C14}">
      <dsp:nvSpPr>
        <dsp:cNvPr id="0" name=""/>
        <dsp:cNvSpPr/>
      </dsp:nvSpPr>
      <dsp:spPr>
        <a:xfrm>
          <a:off x="2503170" y="1530248"/>
          <a:ext cx="2080260" cy="6325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-266491"/>
              <a:satOff val="-57579"/>
              <a:lumOff val="5501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/>
            <a:t>Bread &amp; butter</a:t>
          </a:r>
        </a:p>
      </dsp:txBody>
      <dsp:txXfrm>
        <a:off x="2534051" y="1561129"/>
        <a:ext cx="2018498" cy="570836"/>
      </dsp:txXfrm>
    </dsp:sp>
    <dsp:sp modelId="{724B3790-F70D-4C40-9175-2C86529402A3}">
      <dsp:nvSpPr>
        <dsp:cNvPr id="0" name=""/>
        <dsp:cNvSpPr/>
      </dsp:nvSpPr>
      <dsp:spPr>
        <a:xfrm>
          <a:off x="2503170" y="2217150"/>
          <a:ext cx="2080260" cy="60807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-133245"/>
              <a:satOff val="-28790"/>
              <a:lumOff val="2750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/>
            <a:t>Premium</a:t>
          </a:r>
        </a:p>
      </dsp:txBody>
      <dsp:txXfrm>
        <a:off x="2532854" y="2246834"/>
        <a:ext cx="2020892" cy="5487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AGC template</Template>
  <TotalTime>0</TotalTime>
  <Pages>3</Pages>
  <Words>137</Words>
  <Characters>660</Characters>
  <Application>Microsoft Office Word</Application>
  <DocSecurity>0</DocSecurity>
  <Lines>94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Morrissey</dc:creator>
  <cp:keywords/>
  <dc:description/>
  <cp:lastModifiedBy>Lesley Morrissey</cp:lastModifiedBy>
  <cp:revision>6</cp:revision>
  <dcterms:created xsi:type="dcterms:W3CDTF">2026-04-08T09:23:00Z</dcterms:created>
  <dcterms:modified xsi:type="dcterms:W3CDTF">2026-04-08T09:41:00Z</dcterms:modified>
</cp:coreProperties>
</file>