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41A3" w14:textId="77777777" w:rsidR="00A27D4D" w:rsidRDefault="006A194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D3AB668" wp14:editId="59122CC5">
                <wp:simplePos x="0" y="0"/>
                <wp:positionH relativeFrom="column">
                  <wp:posOffset>5076825</wp:posOffset>
                </wp:positionH>
                <wp:positionV relativeFrom="paragraph">
                  <wp:posOffset>-914400</wp:posOffset>
                </wp:positionV>
                <wp:extent cx="2820670" cy="10703758"/>
                <wp:effectExtent l="0" t="0" r="17780" b="21590"/>
                <wp:wrapNone/>
                <wp:docPr id="1160857766" name="Flowchart: Dela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20670" cy="10703758"/>
                        </a:xfrm>
                        <a:prstGeom prst="flowChartDelay">
                          <a:avLst/>
                        </a:prstGeom>
                        <a:solidFill>
                          <a:srgbClr val="AAEAFA"/>
                        </a:solidFill>
                        <a:ln>
                          <a:solidFill>
                            <a:srgbClr val="AAEA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A871D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399.75pt;margin-top:-1in;width:222.1pt;height:842.8pt;flip:x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" fillcolor="#aaeafa" strokecolor="#aaeafa" strokeweight="1pt"/>
            </w:pict>
          </mc:Fallback>
        </mc:AlternateContent>
      </w:r>
      <w:r w:rsidR="002C297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A785B5" wp14:editId="4138D0C0">
                <wp:simplePos x="0" y="0"/>
                <wp:positionH relativeFrom="column">
                  <wp:posOffset>1666875</wp:posOffset>
                </wp:positionH>
                <wp:positionV relativeFrom="paragraph">
                  <wp:posOffset>228600</wp:posOffset>
                </wp:positionV>
                <wp:extent cx="3924300" cy="800100"/>
                <wp:effectExtent l="0" t="0" r="0" b="0"/>
                <wp:wrapNone/>
                <wp:docPr id="3358046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4FB6E" w14:textId="77777777" w:rsidR="002C2971" w:rsidRPr="002C2971" w:rsidRDefault="002C2971" w:rsidP="002C2971">
                            <w:pPr>
                              <w:jc w:val="center"/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</w:pPr>
                            <w:r w:rsidRPr="002C2971"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  <w:t xml:space="preserve">The Author Guide Course </w:t>
                            </w:r>
                          </w:p>
                          <w:p w14:paraId="64AE5E6F" w14:textId="77777777" w:rsidR="002C2971" w:rsidRPr="002C2971" w:rsidRDefault="002C2971" w:rsidP="002C2971">
                            <w:pPr>
                              <w:jc w:val="center"/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</w:pPr>
                            <w:r w:rsidRPr="002C2971">
                              <w:rPr>
                                <w:rFonts w:ascii="Georgia" w:hAnsi="Georgia"/>
                                <w:color w:val="95DCF7" w:themeColor="accent4" w:themeTint="66"/>
                                <w:sz w:val="40"/>
                                <w:szCs w:val="40"/>
                              </w:rPr>
                              <w:t>for non-fiction 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785B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1.25pt;margin-top:18pt;width:309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" filled="f" stroked="f" strokeweight=".5pt">
                <v:textbox>
                  <w:txbxContent>
                    <w:p w14:paraId="0C84FB6E" w14:textId="77777777" w:rsidR="002C2971" w:rsidRPr="002C2971" w:rsidRDefault="002C2971" w:rsidP="002C2971">
                      <w:pPr>
                        <w:jc w:val="center"/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</w:pPr>
                      <w:r w:rsidRPr="002C2971"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  <w:t xml:space="preserve">The Author Guide Course </w:t>
                      </w:r>
                    </w:p>
                    <w:p w14:paraId="64AE5E6F" w14:textId="77777777" w:rsidR="002C2971" w:rsidRPr="002C2971" w:rsidRDefault="002C2971" w:rsidP="002C2971">
                      <w:pPr>
                        <w:jc w:val="center"/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</w:pPr>
                      <w:r w:rsidRPr="002C2971">
                        <w:rPr>
                          <w:rFonts w:ascii="Georgia" w:hAnsi="Georgia"/>
                          <w:color w:val="95DCF7" w:themeColor="accent4" w:themeTint="66"/>
                          <w:sz w:val="40"/>
                          <w:szCs w:val="40"/>
                        </w:rPr>
                        <w:t>for non-fiction authors</w:t>
                      </w:r>
                    </w:p>
                  </w:txbxContent>
                </v:textbox>
              </v:shape>
            </w:pict>
          </mc:Fallback>
        </mc:AlternateContent>
      </w:r>
      <w:r w:rsidR="002C297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D7509" wp14:editId="659AC031">
                <wp:simplePos x="0" y="0"/>
                <wp:positionH relativeFrom="column">
                  <wp:posOffset>1504950</wp:posOffset>
                </wp:positionH>
                <wp:positionV relativeFrom="paragraph">
                  <wp:posOffset>123825</wp:posOffset>
                </wp:positionV>
                <wp:extent cx="4410075" cy="1019175"/>
                <wp:effectExtent l="0" t="0" r="28575" b="28575"/>
                <wp:wrapNone/>
                <wp:docPr id="7719697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7BD12" id="Rectangle 2" o:spid="_x0000_s1026" style="position:absolute;margin-left:118.5pt;margin-top:9.75pt;width:347.25pt;height:80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" fillcolor="#156082 [3204]" strokecolor="#030e13 [484]" strokeweight="1pt"/>
            </w:pict>
          </mc:Fallback>
        </mc:AlternateContent>
      </w:r>
      <w:r w:rsidR="002C2971">
        <w:rPr>
          <w:noProof/>
        </w:rPr>
        <w:drawing>
          <wp:inline distT="0" distB="0" distL="0" distR="0" wp14:anchorId="2C6709A6" wp14:editId="4CBAE705">
            <wp:extent cx="1219200" cy="1219200"/>
            <wp:effectExtent l="0" t="0" r="0" b="0"/>
            <wp:docPr id="888868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68057" name="Picture 8888680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11" cy="12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2BFF1" w14:textId="77777777" w:rsidR="002C2971" w:rsidRDefault="002C2971"/>
    <w:p w14:paraId="715A3D17" w14:textId="6DF65A60" w:rsidR="002C2971" w:rsidRDefault="0060546C" w:rsidP="002C2971">
      <w:pPr>
        <w:pStyle w:val="Heading1"/>
      </w:pPr>
      <w:r>
        <w:t>Promotion Tools worksheet</w:t>
      </w:r>
    </w:p>
    <w:p w14:paraId="2DE69291" w14:textId="1FABDE1B" w:rsidR="002C2971" w:rsidRDefault="0060546C" w:rsidP="0060546C">
      <w:pPr>
        <w:pStyle w:val="Heading2"/>
      </w:pPr>
      <w:r>
        <w:t>Media – print/digital</w:t>
      </w:r>
    </w:p>
    <w:p w14:paraId="71BEA491" w14:textId="1419C6FC" w:rsidR="0060546C" w:rsidRPr="0060546C" w:rsidRDefault="0060546C" w:rsidP="0060546C">
      <w:r>
        <w:t>Potential article titles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546C" w14:paraId="2B75F5C1" w14:textId="77777777" w:rsidTr="0060546C">
        <w:tc>
          <w:tcPr>
            <w:tcW w:w="9016" w:type="dxa"/>
          </w:tcPr>
          <w:p w14:paraId="25EA601D" w14:textId="77777777" w:rsidR="0060546C" w:rsidRDefault="0060546C" w:rsidP="002C2971"/>
        </w:tc>
      </w:tr>
      <w:tr w:rsidR="0060546C" w14:paraId="29A7D804" w14:textId="77777777" w:rsidTr="0060546C">
        <w:tc>
          <w:tcPr>
            <w:tcW w:w="9016" w:type="dxa"/>
          </w:tcPr>
          <w:p w14:paraId="6761AFF2" w14:textId="77777777" w:rsidR="0060546C" w:rsidRDefault="0060546C" w:rsidP="002C2971"/>
        </w:tc>
      </w:tr>
      <w:tr w:rsidR="0060546C" w14:paraId="351C901E" w14:textId="77777777" w:rsidTr="0060546C">
        <w:tc>
          <w:tcPr>
            <w:tcW w:w="9016" w:type="dxa"/>
          </w:tcPr>
          <w:p w14:paraId="2716EA05" w14:textId="77777777" w:rsidR="0060546C" w:rsidRDefault="0060546C" w:rsidP="002C2971"/>
        </w:tc>
      </w:tr>
      <w:tr w:rsidR="0060546C" w14:paraId="3C32189E" w14:textId="77777777" w:rsidTr="0060546C">
        <w:tc>
          <w:tcPr>
            <w:tcW w:w="9016" w:type="dxa"/>
          </w:tcPr>
          <w:p w14:paraId="23D1A19F" w14:textId="77777777" w:rsidR="0060546C" w:rsidRDefault="0060546C" w:rsidP="002C2971"/>
        </w:tc>
      </w:tr>
      <w:tr w:rsidR="0060546C" w14:paraId="0B8E6C08" w14:textId="77777777" w:rsidTr="0060546C">
        <w:tc>
          <w:tcPr>
            <w:tcW w:w="9016" w:type="dxa"/>
          </w:tcPr>
          <w:p w14:paraId="68E746A7" w14:textId="77777777" w:rsidR="0060546C" w:rsidRDefault="0060546C" w:rsidP="002C2971"/>
        </w:tc>
      </w:tr>
      <w:tr w:rsidR="0060546C" w14:paraId="4DE323DD" w14:textId="77777777" w:rsidTr="0060546C">
        <w:tc>
          <w:tcPr>
            <w:tcW w:w="9016" w:type="dxa"/>
          </w:tcPr>
          <w:p w14:paraId="71D32FF1" w14:textId="77777777" w:rsidR="0060546C" w:rsidRDefault="0060546C" w:rsidP="002C2971"/>
        </w:tc>
      </w:tr>
    </w:tbl>
    <w:p w14:paraId="01919E38" w14:textId="77777777" w:rsidR="0023628C" w:rsidRDefault="0023628C" w:rsidP="002C2971"/>
    <w:p w14:paraId="66FFF952" w14:textId="77777777" w:rsidR="0060546C" w:rsidRDefault="0060546C" w:rsidP="0060546C">
      <w:r>
        <w:t>Publication targets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60546C" w:rsidRPr="0060546C" w14:paraId="1BA6735E" w14:textId="77777777" w:rsidTr="0060546C">
        <w:trPr>
          <w:trHeight w:val="113"/>
        </w:trPr>
        <w:tc>
          <w:tcPr>
            <w:tcW w:w="3964" w:type="dxa"/>
          </w:tcPr>
          <w:p w14:paraId="050CBCE6" w14:textId="1F72E308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 w:rsidRPr="0060546C">
              <w:rPr>
                <w:b/>
                <w:bCs/>
                <w:i/>
                <w:iCs/>
              </w:rPr>
              <w:t>Title</w:t>
            </w:r>
          </w:p>
        </w:tc>
        <w:tc>
          <w:tcPr>
            <w:tcW w:w="5052" w:type="dxa"/>
          </w:tcPr>
          <w:p w14:paraId="54B76B91" w14:textId="1A330E29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 w:rsidRPr="0060546C">
              <w:rPr>
                <w:b/>
                <w:bCs/>
                <w:i/>
                <w:iCs/>
              </w:rPr>
              <w:t>email</w:t>
            </w:r>
          </w:p>
        </w:tc>
      </w:tr>
      <w:tr w:rsidR="0060546C" w:rsidRPr="006E27B4" w14:paraId="49DFFCC6" w14:textId="77777777" w:rsidTr="0060546C">
        <w:tc>
          <w:tcPr>
            <w:tcW w:w="3964" w:type="dxa"/>
          </w:tcPr>
          <w:p w14:paraId="5BA4A0E2" w14:textId="77777777" w:rsidR="0060546C" w:rsidRPr="006E27B4" w:rsidRDefault="0060546C" w:rsidP="00302F2D"/>
        </w:tc>
        <w:tc>
          <w:tcPr>
            <w:tcW w:w="5052" w:type="dxa"/>
          </w:tcPr>
          <w:p w14:paraId="55BCDFBB" w14:textId="77777777" w:rsidR="0060546C" w:rsidRPr="006E27B4" w:rsidRDefault="0060546C" w:rsidP="00302F2D"/>
        </w:tc>
      </w:tr>
      <w:tr w:rsidR="0060546C" w:rsidRPr="006E27B4" w14:paraId="5A5A0FD3" w14:textId="77777777" w:rsidTr="0060546C">
        <w:tc>
          <w:tcPr>
            <w:tcW w:w="3964" w:type="dxa"/>
          </w:tcPr>
          <w:p w14:paraId="30F10ABA" w14:textId="77777777" w:rsidR="0060546C" w:rsidRPr="006E27B4" w:rsidRDefault="0060546C" w:rsidP="00302F2D"/>
        </w:tc>
        <w:tc>
          <w:tcPr>
            <w:tcW w:w="5052" w:type="dxa"/>
          </w:tcPr>
          <w:p w14:paraId="2A355066" w14:textId="77777777" w:rsidR="0060546C" w:rsidRPr="006E27B4" w:rsidRDefault="0060546C" w:rsidP="00302F2D"/>
        </w:tc>
      </w:tr>
      <w:tr w:rsidR="0060546C" w:rsidRPr="006E27B4" w14:paraId="38EF832E" w14:textId="77777777" w:rsidTr="0060546C">
        <w:tc>
          <w:tcPr>
            <w:tcW w:w="3964" w:type="dxa"/>
          </w:tcPr>
          <w:p w14:paraId="4C1E0963" w14:textId="77777777" w:rsidR="0060546C" w:rsidRPr="006E27B4" w:rsidRDefault="0060546C" w:rsidP="00302F2D"/>
        </w:tc>
        <w:tc>
          <w:tcPr>
            <w:tcW w:w="5052" w:type="dxa"/>
          </w:tcPr>
          <w:p w14:paraId="375AFED8" w14:textId="77777777" w:rsidR="0060546C" w:rsidRPr="006E27B4" w:rsidRDefault="0060546C" w:rsidP="00302F2D"/>
        </w:tc>
      </w:tr>
      <w:tr w:rsidR="0060546C" w:rsidRPr="006E27B4" w14:paraId="3305C853" w14:textId="77777777" w:rsidTr="0060546C">
        <w:tc>
          <w:tcPr>
            <w:tcW w:w="3964" w:type="dxa"/>
          </w:tcPr>
          <w:p w14:paraId="578845F7" w14:textId="77777777" w:rsidR="0060546C" w:rsidRPr="006E27B4" w:rsidRDefault="0060546C" w:rsidP="00302F2D"/>
        </w:tc>
        <w:tc>
          <w:tcPr>
            <w:tcW w:w="5052" w:type="dxa"/>
          </w:tcPr>
          <w:p w14:paraId="21F0EECC" w14:textId="77777777" w:rsidR="0060546C" w:rsidRPr="006E27B4" w:rsidRDefault="0060546C" w:rsidP="00302F2D"/>
        </w:tc>
      </w:tr>
      <w:tr w:rsidR="0060546C" w:rsidRPr="006E27B4" w14:paraId="25265814" w14:textId="77777777" w:rsidTr="0060546C">
        <w:tc>
          <w:tcPr>
            <w:tcW w:w="3964" w:type="dxa"/>
          </w:tcPr>
          <w:p w14:paraId="7FE2E52D" w14:textId="77777777" w:rsidR="0060546C" w:rsidRPr="006E27B4" w:rsidRDefault="0060546C" w:rsidP="00302F2D"/>
        </w:tc>
        <w:tc>
          <w:tcPr>
            <w:tcW w:w="5052" w:type="dxa"/>
          </w:tcPr>
          <w:p w14:paraId="3E7EE50F" w14:textId="77777777" w:rsidR="0060546C" w:rsidRPr="006E27B4" w:rsidRDefault="0060546C" w:rsidP="00302F2D"/>
        </w:tc>
      </w:tr>
      <w:tr w:rsidR="0060546C" w:rsidRPr="006E27B4" w14:paraId="0BCE245C" w14:textId="77777777" w:rsidTr="0060546C">
        <w:tc>
          <w:tcPr>
            <w:tcW w:w="3964" w:type="dxa"/>
          </w:tcPr>
          <w:p w14:paraId="4B0DB2C2" w14:textId="77777777" w:rsidR="0060546C" w:rsidRPr="006E27B4" w:rsidRDefault="0060546C" w:rsidP="00302F2D"/>
        </w:tc>
        <w:tc>
          <w:tcPr>
            <w:tcW w:w="5052" w:type="dxa"/>
          </w:tcPr>
          <w:p w14:paraId="678F9EDB" w14:textId="77777777" w:rsidR="0060546C" w:rsidRPr="006E27B4" w:rsidRDefault="0060546C" w:rsidP="00302F2D"/>
        </w:tc>
      </w:tr>
      <w:tr w:rsidR="0060546C" w:rsidRPr="006E27B4" w14:paraId="233531AC" w14:textId="77777777" w:rsidTr="0060546C">
        <w:tc>
          <w:tcPr>
            <w:tcW w:w="3964" w:type="dxa"/>
          </w:tcPr>
          <w:p w14:paraId="7D7D0FD3" w14:textId="77777777" w:rsidR="0060546C" w:rsidRPr="006E27B4" w:rsidRDefault="0060546C" w:rsidP="00302F2D"/>
        </w:tc>
        <w:tc>
          <w:tcPr>
            <w:tcW w:w="5052" w:type="dxa"/>
          </w:tcPr>
          <w:p w14:paraId="41D4FE86" w14:textId="77777777" w:rsidR="0060546C" w:rsidRPr="006E27B4" w:rsidRDefault="0060546C" w:rsidP="00302F2D"/>
        </w:tc>
      </w:tr>
      <w:tr w:rsidR="0060546C" w:rsidRPr="006E27B4" w14:paraId="406751B0" w14:textId="77777777" w:rsidTr="0060546C">
        <w:tc>
          <w:tcPr>
            <w:tcW w:w="3964" w:type="dxa"/>
          </w:tcPr>
          <w:p w14:paraId="1F8A427F" w14:textId="77777777" w:rsidR="0060546C" w:rsidRPr="006E27B4" w:rsidRDefault="0060546C" w:rsidP="00302F2D"/>
        </w:tc>
        <w:tc>
          <w:tcPr>
            <w:tcW w:w="5052" w:type="dxa"/>
          </w:tcPr>
          <w:p w14:paraId="1625BA43" w14:textId="77777777" w:rsidR="0060546C" w:rsidRPr="006E27B4" w:rsidRDefault="0060546C" w:rsidP="00302F2D"/>
        </w:tc>
      </w:tr>
      <w:tr w:rsidR="0060546C" w:rsidRPr="006E27B4" w14:paraId="3EA8DE28" w14:textId="77777777" w:rsidTr="0060546C">
        <w:tc>
          <w:tcPr>
            <w:tcW w:w="3964" w:type="dxa"/>
          </w:tcPr>
          <w:p w14:paraId="3643E7C1" w14:textId="77777777" w:rsidR="0060546C" w:rsidRPr="006E27B4" w:rsidRDefault="0060546C" w:rsidP="00302F2D"/>
        </w:tc>
        <w:tc>
          <w:tcPr>
            <w:tcW w:w="5052" w:type="dxa"/>
          </w:tcPr>
          <w:p w14:paraId="661E978D" w14:textId="77777777" w:rsidR="0060546C" w:rsidRPr="006E27B4" w:rsidRDefault="0060546C" w:rsidP="00302F2D"/>
        </w:tc>
      </w:tr>
      <w:tr w:rsidR="0060546C" w:rsidRPr="006E27B4" w14:paraId="6528859A" w14:textId="77777777" w:rsidTr="0060546C">
        <w:tc>
          <w:tcPr>
            <w:tcW w:w="3964" w:type="dxa"/>
          </w:tcPr>
          <w:p w14:paraId="0A17BFE4" w14:textId="77777777" w:rsidR="0060546C" w:rsidRPr="006E27B4" w:rsidRDefault="0060546C" w:rsidP="00302F2D"/>
        </w:tc>
        <w:tc>
          <w:tcPr>
            <w:tcW w:w="5052" w:type="dxa"/>
          </w:tcPr>
          <w:p w14:paraId="4C293D7B" w14:textId="77777777" w:rsidR="0060546C" w:rsidRPr="006E27B4" w:rsidRDefault="0060546C" w:rsidP="00302F2D"/>
        </w:tc>
      </w:tr>
    </w:tbl>
    <w:p w14:paraId="4A6F8024" w14:textId="77777777" w:rsidR="0023628C" w:rsidRDefault="0023628C">
      <w:pPr>
        <w:spacing w:after="160" w:line="259" w:lineRule="auto"/>
      </w:pPr>
      <w:r>
        <w:br w:type="page"/>
      </w:r>
    </w:p>
    <w:p w14:paraId="3293CEF4" w14:textId="73D60FD5" w:rsidR="0023628C" w:rsidRDefault="0023628C" w:rsidP="0060546C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CEA9A4A" wp14:editId="13F03135">
                <wp:simplePos x="0" y="0"/>
                <wp:positionH relativeFrom="column">
                  <wp:posOffset>5051425</wp:posOffset>
                </wp:positionH>
                <wp:positionV relativeFrom="paragraph">
                  <wp:posOffset>-911850</wp:posOffset>
                </wp:positionV>
                <wp:extent cx="2820670" cy="10703758"/>
                <wp:effectExtent l="0" t="0" r="17780" b="21590"/>
                <wp:wrapNone/>
                <wp:docPr id="878772219" name="Flowchart: Dela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20670" cy="10703758"/>
                        </a:xfrm>
                        <a:prstGeom prst="flowChartDelay">
                          <a:avLst/>
                        </a:prstGeom>
                        <a:solidFill>
                          <a:srgbClr val="AAEAFA"/>
                        </a:solidFill>
                        <a:ln>
                          <a:solidFill>
                            <a:srgbClr val="AAEA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BBA2A" id="Flowchart: Delay 4" o:spid="_x0000_s1026" type="#_x0000_t135" style="position:absolute;margin-left:397.75pt;margin-top:-71.8pt;width:222.1pt;height:842.8pt;flip:x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" fillcolor="#aaeafa" strokecolor="#aaeafa" strokeweight="1pt"/>
            </w:pict>
          </mc:Fallback>
        </mc:AlternateContent>
      </w:r>
      <w:r w:rsidR="0060546C">
        <w:t>Media – broadcast</w:t>
      </w:r>
    </w:p>
    <w:p w14:paraId="771A62F4" w14:textId="7DE3A28F" w:rsidR="0060546C" w:rsidRDefault="0060546C" w:rsidP="0060546C">
      <w:pPr>
        <w:pStyle w:val="Heading3"/>
      </w:pPr>
      <w:r>
        <w:t>Podcast hosts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228"/>
        <w:gridCol w:w="3816"/>
      </w:tblGrid>
      <w:tr w:rsidR="0060546C" w:rsidRPr="0060546C" w14:paraId="781DF258" w14:textId="77777777" w:rsidTr="0060546C">
        <w:trPr>
          <w:trHeight w:val="113"/>
        </w:trPr>
        <w:tc>
          <w:tcPr>
            <w:tcW w:w="2972" w:type="dxa"/>
          </w:tcPr>
          <w:p w14:paraId="244D2FA0" w14:textId="291585D2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Podcast name</w:t>
            </w:r>
          </w:p>
        </w:tc>
        <w:tc>
          <w:tcPr>
            <w:tcW w:w="2228" w:type="dxa"/>
          </w:tcPr>
          <w:p w14:paraId="1DAAE5A0" w14:textId="2ABC8522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Host </w:t>
            </w:r>
          </w:p>
        </w:tc>
        <w:tc>
          <w:tcPr>
            <w:tcW w:w="3816" w:type="dxa"/>
          </w:tcPr>
          <w:p w14:paraId="4028CBC4" w14:textId="2C85A22A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 w:rsidRPr="0060546C">
              <w:rPr>
                <w:b/>
                <w:bCs/>
                <w:i/>
                <w:iCs/>
              </w:rPr>
              <w:t>email</w:t>
            </w:r>
          </w:p>
        </w:tc>
      </w:tr>
      <w:tr w:rsidR="0060546C" w:rsidRPr="006E27B4" w14:paraId="12FA9C26" w14:textId="77777777" w:rsidTr="0060546C">
        <w:tc>
          <w:tcPr>
            <w:tcW w:w="2972" w:type="dxa"/>
          </w:tcPr>
          <w:p w14:paraId="2FE7197F" w14:textId="77777777" w:rsidR="0060546C" w:rsidRPr="006E27B4" w:rsidRDefault="0060546C" w:rsidP="00302F2D"/>
        </w:tc>
        <w:tc>
          <w:tcPr>
            <w:tcW w:w="2228" w:type="dxa"/>
          </w:tcPr>
          <w:p w14:paraId="3A8EA9AE" w14:textId="77777777" w:rsidR="0060546C" w:rsidRPr="006E27B4" w:rsidRDefault="0060546C" w:rsidP="00302F2D"/>
        </w:tc>
        <w:tc>
          <w:tcPr>
            <w:tcW w:w="3816" w:type="dxa"/>
          </w:tcPr>
          <w:p w14:paraId="4FC9FCF8" w14:textId="4037DFBA" w:rsidR="0060546C" w:rsidRPr="006E27B4" w:rsidRDefault="0060546C" w:rsidP="00302F2D"/>
        </w:tc>
      </w:tr>
      <w:tr w:rsidR="0060546C" w:rsidRPr="006E27B4" w14:paraId="6518D451" w14:textId="77777777" w:rsidTr="0060546C">
        <w:tc>
          <w:tcPr>
            <w:tcW w:w="2972" w:type="dxa"/>
          </w:tcPr>
          <w:p w14:paraId="3345206B" w14:textId="77777777" w:rsidR="0060546C" w:rsidRPr="006E27B4" w:rsidRDefault="0060546C" w:rsidP="00302F2D"/>
        </w:tc>
        <w:tc>
          <w:tcPr>
            <w:tcW w:w="2228" w:type="dxa"/>
          </w:tcPr>
          <w:p w14:paraId="1F9397A7" w14:textId="77777777" w:rsidR="0060546C" w:rsidRPr="006E27B4" w:rsidRDefault="0060546C" w:rsidP="00302F2D"/>
        </w:tc>
        <w:tc>
          <w:tcPr>
            <w:tcW w:w="3816" w:type="dxa"/>
          </w:tcPr>
          <w:p w14:paraId="7DF96EB3" w14:textId="0E103A27" w:rsidR="0060546C" w:rsidRPr="006E27B4" w:rsidRDefault="0060546C" w:rsidP="00302F2D"/>
        </w:tc>
      </w:tr>
      <w:tr w:rsidR="0060546C" w:rsidRPr="006E27B4" w14:paraId="22E509A8" w14:textId="77777777" w:rsidTr="0060546C">
        <w:tc>
          <w:tcPr>
            <w:tcW w:w="2972" w:type="dxa"/>
          </w:tcPr>
          <w:p w14:paraId="04961B0B" w14:textId="77777777" w:rsidR="0060546C" w:rsidRPr="006E27B4" w:rsidRDefault="0060546C" w:rsidP="00302F2D"/>
        </w:tc>
        <w:tc>
          <w:tcPr>
            <w:tcW w:w="2228" w:type="dxa"/>
          </w:tcPr>
          <w:p w14:paraId="7D380D2B" w14:textId="77777777" w:rsidR="0060546C" w:rsidRPr="006E27B4" w:rsidRDefault="0060546C" w:rsidP="00302F2D"/>
        </w:tc>
        <w:tc>
          <w:tcPr>
            <w:tcW w:w="3816" w:type="dxa"/>
          </w:tcPr>
          <w:p w14:paraId="0D9832E4" w14:textId="7C2D9EF5" w:rsidR="0060546C" w:rsidRPr="006E27B4" w:rsidRDefault="0060546C" w:rsidP="00302F2D"/>
        </w:tc>
      </w:tr>
      <w:tr w:rsidR="0060546C" w:rsidRPr="006E27B4" w14:paraId="2ECAF8C6" w14:textId="77777777" w:rsidTr="0060546C">
        <w:tc>
          <w:tcPr>
            <w:tcW w:w="2972" w:type="dxa"/>
          </w:tcPr>
          <w:p w14:paraId="47B027AE" w14:textId="77777777" w:rsidR="0060546C" w:rsidRPr="006E27B4" w:rsidRDefault="0060546C" w:rsidP="00302F2D"/>
        </w:tc>
        <w:tc>
          <w:tcPr>
            <w:tcW w:w="2228" w:type="dxa"/>
          </w:tcPr>
          <w:p w14:paraId="3924F7D5" w14:textId="77777777" w:rsidR="0060546C" w:rsidRPr="006E27B4" w:rsidRDefault="0060546C" w:rsidP="00302F2D"/>
        </w:tc>
        <w:tc>
          <w:tcPr>
            <w:tcW w:w="3816" w:type="dxa"/>
          </w:tcPr>
          <w:p w14:paraId="4BEF1A26" w14:textId="6A5E27AD" w:rsidR="0060546C" w:rsidRPr="006E27B4" w:rsidRDefault="0060546C" w:rsidP="00302F2D"/>
        </w:tc>
      </w:tr>
      <w:tr w:rsidR="0060546C" w:rsidRPr="006E27B4" w14:paraId="4AEBBAA5" w14:textId="77777777" w:rsidTr="0060546C">
        <w:tc>
          <w:tcPr>
            <w:tcW w:w="2972" w:type="dxa"/>
          </w:tcPr>
          <w:p w14:paraId="3BB69D05" w14:textId="77777777" w:rsidR="0060546C" w:rsidRPr="006E27B4" w:rsidRDefault="0060546C" w:rsidP="00302F2D"/>
        </w:tc>
        <w:tc>
          <w:tcPr>
            <w:tcW w:w="2228" w:type="dxa"/>
          </w:tcPr>
          <w:p w14:paraId="0F232B19" w14:textId="77777777" w:rsidR="0060546C" w:rsidRPr="006E27B4" w:rsidRDefault="0060546C" w:rsidP="00302F2D"/>
        </w:tc>
        <w:tc>
          <w:tcPr>
            <w:tcW w:w="3816" w:type="dxa"/>
          </w:tcPr>
          <w:p w14:paraId="67B2A188" w14:textId="5A447401" w:rsidR="0060546C" w:rsidRPr="006E27B4" w:rsidRDefault="0060546C" w:rsidP="00302F2D"/>
        </w:tc>
      </w:tr>
      <w:tr w:rsidR="0060546C" w:rsidRPr="006E27B4" w14:paraId="2E301352" w14:textId="77777777" w:rsidTr="0060546C">
        <w:tc>
          <w:tcPr>
            <w:tcW w:w="2972" w:type="dxa"/>
          </w:tcPr>
          <w:p w14:paraId="5064166B" w14:textId="77777777" w:rsidR="0060546C" w:rsidRPr="006E27B4" w:rsidRDefault="0060546C" w:rsidP="00302F2D"/>
        </w:tc>
        <w:tc>
          <w:tcPr>
            <w:tcW w:w="2228" w:type="dxa"/>
          </w:tcPr>
          <w:p w14:paraId="52406BA4" w14:textId="77777777" w:rsidR="0060546C" w:rsidRPr="006E27B4" w:rsidRDefault="0060546C" w:rsidP="00302F2D"/>
        </w:tc>
        <w:tc>
          <w:tcPr>
            <w:tcW w:w="3816" w:type="dxa"/>
          </w:tcPr>
          <w:p w14:paraId="2ABCF5D7" w14:textId="533924AA" w:rsidR="0060546C" w:rsidRPr="006E27B4" w:rsidRDefault="0060546C" w:rsidP="00302F2D"/>
        </w:tc>
      </w:tr>
      <w:tr w:rsidR="0060546C" w:rsidRPr="006E27B4" w14:paraId="51DE3B57" w14:textId="77777777" w:rsidTr="0060546C">
        <w:tc>
          <w:tcPr>
            <w:tcW w:w="2972" w:type="dxa"/>
          </w:tcPr>
          <w:p w14:paraId="0561FEF1" w14:textId="77777777" w:rsidR="0060546C" w:rsidRPr="006E27B4" w:rsidRDefault="0060546C" w:rsidP="00302F2D"/>
        </w:tc>
        <w:tc>
          <w:tcPr>
            <w:tcW w:w="2228" w:type="dxa"/>
          </w:tcPr>
          <w:p w14:paraId="01E32F1A" w14:textId="77777777" w:rsidR="0060546C" w:rsidRPr="006E27B4" w:rsidRDefault="0060546C" w:rsidP="00302F2D"/>
        </w:tc>
        <w:tc>
          <w:tcPr>
            <w:tcW w:w="3816" w:type="dxa"/>
          </w:tcPr>
          <w:p w14:paraId="1B7E2856" w14:textId="0C6E6346" w:rsidR="0060546C" w:rsidRPr="006E27B4" w:rsidRDefault="0060546C" w:rsidP="00302F2D"/>
        </w:tc>
      </w:tr>
      <w:tr w:rsidR="0060546C" w:rsidRPr="006E27B4" w14:paraId="550B42A6" w14:textId="77777777" w:rsidTr="0060546C">
        <w:tc>
          <w:tcPr>
            <w:tcW w:w="2972" w:type="dxa"/>
          </w:tcPr>
          <w:p w14:paraId="5597591D" w14:textId="77777777" w:rsidR="0060546C" w:rsidRPr="006E27B4" w:rsidRDefault="0060546C" w:rsidP="00302F2D"/>
        </w:tc>
        <w:tc>
          <w:tcPr>
            <w:tcW w:w="2228" w:type="dxa"/>
          </w:tcPr>
          <w:p w14:paraId="2E24DF8A" w14:textId="77777777" w:rsidR="0060546C" w:rsidRPr="006E27B4" w:rsidRDefault="0060546C" w:rsidP="00302F2D"/>
        </w:tc>
        <w:tc>
          <w:tcPr>
            <w:tcW w:w="3816" w:type="dxa"/>
          </w:tcPr>
          <w:p w14:paraId="2A428594" w14:textId="0392B48B" w:rsidR="0060546C" w:rsidRPr="006E27B4" w:rsidRDefault="0060546C" w:rsidP="00302F2D"/>
        </w:tc>
      </w:tr>
      <w:tr w:rsidR="0060546C" w:rsidRPr="006E27B4" w14:paraId="62084337" w14:textId="77777777" w:rsidTr="0060546C">
        <w:tc>
          <w:tcPr>
            <w:tcW w:w="2972" w:type="dxa"/>
          </w:tcPr>
          <w:p w14:paraId="2C08C9E0" w14:textId="77777777" w:rsidR="0060546C" w:rsidRPr="006E27B4" w:rsidRDefault="0060546C" w:rsidP="00302F2D"/>
        </w:tc>
        <w:tc>
          <w:tcPr>
            <w:tcW w:w="2228" w:type="dxa"/>
          </w:tcPr>
          <w:p w14:paraId="40991ADA" w14:textId="77777777" w:rsidR="0060546C" w:rsidRPr="006E27B4" w:rsidRDefault="0060546C" w:rsidP="00302F2D"/>
        </w:tc>
        <w:tc>
          <w:tcPr>
            <w:tcW w:w="3816" w:type="dxa"/>
          </w:tcPr>
          <w:p w14:paraId="68355B9B" w14:textId="57A06D97" w:rsidR="0060546C" w:rsidRPr="006E27B4" w:rsidRDefault="0060546C" w:rsidP="00302F2D"/>
        </w:tc>
      </w:tr>
      <w:tr w:rsidR="0060546C" w:rsidRPr="006E27B4" w14:paraId="5FB3B233" w14:textId="77777777" w:rsidTr="0060546C">
        <w:tc>
          <w:tcPr>
            <w:tcW w:w="2972" w:type="dxa"/>
          </w:tcPr>
          <w:p w14:paraId="7207831F" w14:textId="77777777" w:rsidR="0060546C" w:rsidRPr="006E27B4" w:rsidRDefault="0060546C" w:rsidP="00302F2D"/>
        </w:tc>
        <w:tc>
          <w:tcPr>
            <w:tcW w:w="2228" w:type="dxa"/>
          </w:tcPr>
          <w:p w14:paraId="60A35E20" w14:textId="77777777" w:rsidR="0060546C" w:rsidRPr="006E27B4" w:rsidRDefault="0060546C" w:rsidP="00302F2D"/>
        </w:tc>
        <w:tc>
          <w:tcPr>
            <w:tcW w:w="3816" w:type="dxa"/>
          </w:tcPr>
          <w:p w14:paraId="253E3CEA" w14:textId="4CA7E906" w:rsidR="0060546C" w:rsidRPr="006E27B4" w:rsidRDefault="0060546C" w:rsidP="00302F2D"/>
        </w:tc>
      </w:tr>
    </w:tbl>
    <w:p w14:paraId="54F82C0A" w14:textId="77777777" w:rsidR="0060546C" w:rsidRDefault="0060546C" w:rsidP="0060546C"/>
    <w:p w14:paraId="7A9ECBA0" w14:textId="2729A91C" w:rsidR="0060546C" w:rsidRDefault="0060546C" w:rsidP="0060546C">
      <w:pPr>
        <w:pStyle w:val="Heading3"/>
      </w:pPr>
      <w:r>
        <w:t>Local radio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1"/>
        <w:gridCol w:w="3565"/>
        <w:gridCol w:w="3830"/>
      </w:tblGrid>
      <w:tr w:rsidR="0060546C" w:rsidRPr="0060546C" w14:paraId="5E4DC4EE" w14:textId="77777777" w:rsidTr="0060546C">
        <w:trPr>
          <w:trHeight w:val="113"/>
        </w:trPr>
        <w:tc>
          <w:tcPr>
            <w:tcW w:w="1621" w:type="dxa"/>
          </w:tcPr>
          <w:p w14:paraId="37F1DCDA" w14:textId="7F7C9570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Station</w:t>
            </w:r>
          </w:p>
        </w:tc>
        <w:tc>
          <w:tcPr>
            <w:tcW w:w="3565" w:type="dxa"/>
          </w:tcPr>
          <w:p w14:paraId="22AA43D0" w14:textId="007A6621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Host/producer</w:t>
            </w:r>
          </w:p>
        </w:tc>
        <w:tc>
          <w:tcPr>
            <w:tcW w:w="3830" w:type="dxa"/>
          </w:tcPr>
          <w:p w14:paraId="54B27C0C" w14:textId="088B1B17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 w:rsidRPr="0060546C">
              <w:rPr>
                <w:b/>
                <w:bCs/>
                <w:i/>
                <w:iCs/>
              </w:rPr>
              <w:t>E</w:t>
            </w:r>
            <w:r w:rsidRPr="0060546C">
              <w:rPr>
                <w:b/>
                <w:bCs/>
                <w:i/>
                <w:iCs/>
              </w:rPr>
              <w:t>mail</w:t>
            </w:r>
            <w:r>
              <w:rPr>
                <w:b/>
                <w:bCs/>
                <w:i/>
                <w:iCs/>
              </w:rPr>
              <w:t>/phone</w:t>
            </w:r>
          </w:p>
        </w:tc>
      </w:tr>
      <w:tr w:rsidR="0060546C" w:rsidRPr="006E27B4" w14:paraId="5D78E149" w14:textId="77777777" w:rsidTr="0060546C">
        <w:tc>
          <w:tcPr>
            <w:tcW w:w="1621" w:type="dxa"/>
          </w:tcPr>
          <w:p w14:paraId="6888BFDE" w14:textId="77777777" w:rsidR="0060546C" w:rsidRPr="006E27B4" w:rsidRDefault="0060546C" w:rsidP="00302F2D"/>
        </w:tc>
        <w:tc>
          <w:tcPr>
            <w:tcW w:w="3565" w:type="dxa"/>
          </w:tcPr>
          <w:p w14:paraId="65ED476A" w14:textId="77777777" w:rsidR="0060546C" w:rsidRPr="006E27B4" w:rsidRDefault="0060546C" w:rsidP="00302F2D"/>
        </w:tc>
        <w:tc>
          <w:tcPr>
            <w:tcW w:w="3830" w:type="dxa"/>
          </w:tcPr>
          <w:p w14:paraId="61358695" w14:textId="78F83A9B" w:rsidR="0060546C" w:rsidRPr="006E27B4" w:rsidRDefault="0060546C" w:rsidP="00302F2D"/>
        </w:tc>
      </w:tr>
      <w:tr w:rsidR="0060546C" w:rsidRPr="006E27B4" w14:paraId="6CF585D7" w14:textId="77777777" w:rsidTr="0060546C">
        <w:tc>
          <w:tcPr>
            <w:tcW w:w="1621" w:type="dxa"/>
          </w:tcPr>
          <w:p w14:paraId="0167A196" w14:textId="77777777" w:rsidR="0060546C" w:rsidRPr="006E27B4" w:rsidRDefault="0060546C" w:rsidP="00302F2D"/>
        </w:tc>
        <w:tc>
          <w:tcPr>
            <w:tcW w:w="3565" w:type="dxa"/>
          </w:tcPr>
          <w:p w14:paraId="68AE1608" w14:textId="77777777" w:rsidR="0060546C" w:rsidRPr="006E27B4" w:rsidRDefault="0060546C" w:rsidP="00302F2D"/>
        </w:tc>
        <w:tc>
          <w:tcPr>
            <w:tcW w:w="3830" w:type="dxa"/>
          </w:tcPr>
          <w:p w14:paraId="7FAEB8D3" w14:textId="5AD99821" w:rsidR="0060546C" w:rsidRPr="006E27B4" w:rsidRDefault="0060546C" w:rsidP="00302F2D"/>
        </w:tc>
      </w:tr>
      <w:tr w:rsidR="0060546C" w:rsidRPr="006E27B4" w14:paraId="4E984B5B" w14:textId="77777777" w:rsidTr="0060546C">
        <w:tc>
          <w:tcPr>
            <w:tcW w:w="1621" w:type="dxa"/>
          </w:tcPr>
          <w:p w14:paraId="221C72FB" w14:textId="77777777" w:rsidR="0060546C" w:rsidRPr="006E27B4" w:rsidRDefault="0060546C" w:rsidP="00302F2D"/>
        </w:tc>
        <w:tc>
          <w:tcPr>
            <w:tcW w:w="3565" w:type="dxa"/>
          </w:tcPr>
          <w:p w14:paraId="2B4B95C2" w14:textId="77777777" w:rsidR="0060546C" w:rsidRPr="006E27B4" w:rsidRDefault="0060546C" w:rsidP="00302F2D"/>
        </w:tc>
        <w:tc>
          <w:tcPr>
            <w:tcW w:w="3830" w:type="dxa"/>
          </w:tcPr>
          <w:p w14:paraId="3873D3FC" w14:textId="79902E42" w:rsidR="0060546C" w:rsidRPr="006E27B4" w:rsidRDefault="0060546C" w:rsidP="00302F2D"/>
        </w:tc>
      </w:tr>
      <w:tr w:rsidR="0060546C" w:rsidRPr="006E27B4" w14:paraId="08E60C65" w14:textId="77777777" w:rsidTr="0060546C">
        <w:tc>
          <w:tcPr>
            <w:tcW w:w="1621" w:type="dxa"/>
          </w:tcPr>
          <w:p w14:paraId="438FAF9C" w14:textId="77777777" w:rsidR="0060546C" w:rsidRPr="006E27B4" w:rsidRDefault="0060546C" w:rsidP="00302F2D"/>
        </w:tc>
        <w:tc>
          <w:tcPr>
            <w:tcW w:w="3565" w:type="dxa"/>
          </w:tcPr>
          <w:p w14:paraId="291C2972" w14:textId="77777777" w:rsidR="0060546C" w:rsidRPr="006E27B4" w:rsidRDefault="0060546C" w:rsidP="00302F2D"/>
        </w:tc>
        <w:tc>
          <w:tcPr>
            <w:tcW w:w="3830" w:type="dxa"/>
          </w:tcPr>
          <w:p w14:paraId="7A50CD6F" w14:textId="0DBD1004" w:rsidR="0060546C" w:rsidRPr="006E27B4" w:rsidRDefault="0060546C" w:rsidP="00302F2D"/>
        </w:tc>
      </w:tr>
      <w:tr w:rsidR="0060546C" w:rsidRPr="006E27B4" w14:paraId="20815E2C" w14:textId="77777777" w:rsidTr="0060546C">
        <w:tc>
          <w:tcPr>
            <w:tcW w:w="1621" w:type="dxa"/>
          </w:tcPr>
          <w:p w14:paraId="7C7635E9" w14:textId="77777777" w:rsidR="0060546C" w:rsidRPr="006E27B4" w:rsidRDefault="0060546C" w:rsidP="00302F2D"/>
        </w:tc>
        <w:tc>
          <w:tcPr>
            <w:tcW w:w="3565" w:type="dxa"/>
          </w:tcPr>
          <w:p w14:paraId="09C40D7C" w14:textId="77777777" w:rsidR="0060546C" w:rsidRPr="006E27B4" w:rsidRDefault="0060546C" w:rsidP="00302F2D"/>
        </w:tc>
        <w:tc>
          <w:tcPr>
            <w:tcW w:w="3830" w:type="dxa"/>
          </w:tcPr>
          <w:p w14:paraId="5DFF26D3" w14:textId="386EB289" w:rsidR="0060546C" w:rsidRPr="006E27B4" w:rsidRDefault="0060546C" w:rsidP="00302F2D"/>
        </w:tc>
      </w:tr>
    </w:tbl>
    <w:p w14:paraId="0EEEE3DF" w14:textId="77777777" w:rsidR="0060546C" w:rsidRDefault="0060546C" w:rsidP="0060546C"/>
    <w:p w14:paraId="60D51663" w14:textId="2E6FBAB8" w:rsidR="0060546C" w:rsidRDefault="0060546C" w:rsidP="0060546C">
      <w:pPr>
        <w:pStyle w:val="Heading3"/>
      </w:pPr>
      <w:r>
        <w:t>YouTube channels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784"/>
      </w:tblGrid>
      <w:tr w:rsidR="0060546C" w:rsidRPr="0060546C" w14:paraId="1CA39F53" w14:textId="77777777" w:rsidTr="0060546C">
        <w:trPr>
          <w:trHeight w:val="113"/>
        </w:trPr>
        <w:tc>
          <w:tcPr>
            <w:tcW w:w="3681" w:type="dxa"/>
          </w:tcPr>
          <w:p w14:paraId="773B1A1F" w14:textId="61565E39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Channel</w:t>
            </w:r>
          </w:p>
        </w:tc>
        <w:tc>
          <w:tcPr>
            <w:tcW w:w="2551" w:type="dxa"/>
          </w:tcPr>
          <w:p w14:paraId="3165FCA4" w14:textId="49699CD4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Host</w:t>
            </w:r>
          </w:p>
        </w:tc>
        <w:tc>
          <w:tcPr>
            <w:tcW w:w="2784" w:type="dxa"/>
          </w:tcPr>
          <w:p w14:paraId="3099F047" w14:textId="77777777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 w:rsidRPr="0060546C">
              <w:rPr>
                <w:b/>
                <w:bCs/>
                <w:i/>
                <w:iCs/>
              </w:rPr>
              <w:t>Email</w:t>
            </w:r>
            <w:r>
              <w:rPr>
                <w:b/>
                <w:bCs/>
                <w:i/>
                <w:iCs/>
              </w:rPr>
              <w:t>/phone</w:t>
            </w:r>
          </w:p>
        </w:tc>
      </w:tr>
      <w:tr w:rsidR="0060546C" w:rsidRPr="006E27B4" w14:paraId="20108E7B" w14:textId="77777777" w:rsidTr="0060546C">
        <w:tc>
          <w:tcPr>
            <w:tcW w:w="3681" w:type="dxa"/>
          </w:tcPr>
          <w:p w14:paraId="4C23EA39" w14:textId="77777777" w:rsidR="0060546C" w:rsidRPr="006E27B4" w:rsidRDefault="0060546C" w:rsidP="00302F2D"/>
        </w:tc>
        <w:tc>
          <w:tcPr>
            <w:tcW w:w="2551" w:type="dxa"/>
          </w:tcPr>
          <w:p w14:paraId="18DD79F5" w14:textId="77777777" w:rsidR="0060546C" w:rsidRPr="006E27B4" w:rsidRDefault="0060546C" w:rsidP="00302F2D"/>
        </w:tc>
        <w:tc>
          <w:tcPr>
            <w:tcW w:w="2784" w:type="dxa"/>
          </w:tcPr>
          <w:p w14:paraId="039C590A" w14:textId="77777777" w:rsidR="0060546C" w:rsidRPr="006E27B4" w:rsidRDefault="0060546C" w:rsidP="00302F2D"/>
        </w:tc>
      </w:tr>
      <w:tr w:rsidR="0060546C" w:rsidRPr="006E27B4" w14:paraId="597E33FF" w14:textId="77777777" w:rsidTr="0060546C">
        <w:tc>
          <w:tcPr>
            <w:tcW w:w="3681" w:type="dxa"/>
          </w:tcPr>
          <w:p w14:paraId="3636C0DA" w14:textId="77777777" w:rsidR="0060546C" w:rsidRPr="006E27B4" w:rsidRDefault="0060546C" w:rsidP="00302F2D"/>
        </w:tc>
        <w:tc>
          <w:tcPr>
            <w:tcW w:w="2551" w:type="dxa"/>
          </w:tcPr>
          <w:p w14:paraId="6D913F90" w14:textId="77777777" w:rsidR="0060546C" w:rsidRPr="006E27B4" w:rsidRDefault="0060546C" w:rsidP="00302F2D"/>
        </w:tc>
        <w:tc>
          <w:tcPr>
            <w:tcW w:w="2784" w:type="dxa"/>
          </w:tcPr>
          <w:p w14:paraId="78406561" w14:textId="77777777" w:rsidR="0060546C" w:rsidRPr="006E27B4" w:rsidRDefault="0060546C" w:rsidP="00302F2D"/>
        </w:tc>
      </w:tr>
      <w:tr w:rsidR="0060546C" w:rsidRPr="006E27B4" w14:paraId="61C9726B" w14:textId="77777777" w:rsidTr="0060546C">
        <w:tc>
          <w:tcPr>
            <w:tcW w:w="3681" w:type="dxa"/>
          </w:tcPr>
          <w:p w14:paraId="599D9DEB" w14:textId="77777777" w:rsidR="0060546C" w:rsidRPr="006E27B4" w:rsidRDefault="0060546C" w:rsidP="00302F2D"/>
        </w:tc>
        <w:tc>
          <w:tcPr>
            <w:tcW w:w="2551" w:type="dxa"/>
          </w:tcPr>
          <w:p w14:paraId="0EC029E0" w14:textId="77777777" w:rsidR="0060546C" w:rsidRPr="006E27B4" w:rsidRDefault="0060546C" w:rsidP="00302F2D"/>
        </w:tc>
        <w:tc>
          <w:tcPr>
            <w:tcW w:w="2784" w:type="dxa"/>
          </w:tcPr>
          <w:p w14:paraId="7D132042" w14:textId="77777777" w:rsidR="0060546C" w:rsidRPr="006E27B4" w:rsidRDefault="0060546C" w:rsidP="00302F2D"/>
        </w:tc>
      </w:tr>
      <w:tr w:rsidR="0060546C" w:rsidRPr="006E27B4" w14:paraId="5A78F834" w14:textId="77777777" w:rsidTr="0060546C">
        <w:tc>
          <w:tcPr>
            <w:tcW w:w="3681" w:type="dxa"/>
          </w:tcPr>
          <w:p w14:paraId="08376930" w14:textId="77777777" w:rsidR="0060546C" w:rsidRPr="006E27B4" w:rsidRDefault="0060546C" w:rsidP="00302F2D"/>
        </w:tc>
        <w:tc>
          <w:tcPr>
            <w:tcW w:w="2551" w:type="dxa"/>
          </w:tcPr>
          <w:p w14:paraId="50CB02A5" w14:textId="77777777" w:rsidR="0060546C" w:rsidRPr="006E27B4" w:rsidRDefault="0060546C" w:rsidP="00302F2D"/>
        </w:tc>
        <w:tc>
          <w:tcPr>
            <w:tcW w:w="2784" w:type="dxa"/>
          </w:tcPr>
          <w:p w14:paraId="1731543A" w14:textId="77777777" w:rsidR="0060546C" w:rsidRPr="006E27B4" w:rsidRDefault="0060546C" w:rsidP="00302F2D"/>
        </w:tc>
      </w:tr>
      <w:tr w:rsidR="0060546C" w:rsidRPr="006E27B4" w14:paraId="037010DC" w14:textId="77777777" w:rsidTr="0060546C">
        <w:tc>
          <w:tcPr>
            <w:tcW w:w="3681" w:type="dxa"/>
          </w:tcPr>
          <w:p w14:paraId="6DD6D980" w14:textId="77777777" w:rsidR="0060546C" w:rsidRPr="006E27B4" w:rsidRDefault="0060546C" w:rsidP="00302F2D"/>
        </w:tc>
        <w:tc>
          <w:tcPr>
            <w:tcW w:w="2551" w:type="dxa"/>
          </w:tcPr>
          <w:p w14:paraId="6662F1F1" w14:textId="77777777" w:rsidR="0060546C" w:rsidRPr="006E27B4" w:rsidRDefault="0060546C" w:rsidP="00302F2D"/>
        </w:tc>
        <w:tc>
          <w:tcPr>
            <w:tcW w:w="2784" w:type="dxa"/>
          </w:tcPr>
          <w:p w14:paraId="7CE8A0DC" w14:textId="77777777" w:rsidR="0060546C" w:rsidRPr="006E27B4" w:rsidRDefault="0060546C" w:rsidP="00302F2D"/>
        </w:tc>
      </w:tr>
    </w:tbl>
    <w:p w14:paraId="6B301283" w14:textId="2836283A" w:rsidR="0060546C" w:rsidRDefault="0060546C" w:rsidP="0060546C"/>
    <w:p w14:paraId="40B208CB" w14:textId="77777777" w:rsidR="0060546C" w:rsidRDefault="0060546C">
      <w:pPr>
        <w:spacing w:after="160" w:line="259" w:lineRule="auto"/>
      </w:pPr>
      <w:r>
        <w:br w:type="page"/>
      </w:r>
    </w:p>
    <w:p w14:paraId="2CF4037A" w14:textId="3E10998D" w:rsidR="0060546C" w:rsidRDefault="0060546C" w:rsidP="0060546C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D8B4A57" wp14:editId="28BBB120">
                <wp:simplePos x="0" y="0"/>
                <wp:positionH relativeFrom="column">
                  <wp:posOffset>5000625</wp:posOffset>
                </wp:positionH>
                <wp:positionV relativeFrom="paragraph">
                  <wp:posOffset>-914400</wp:posOffset>
                </wp:positionV>
                <wp:extent cx="2820670" cy="10703758"/>
                <wp:effectExtent l="0" t="0" r="17780" b="21590"/>
                <wp:wrapNone/>
                <wp:docPr id="121466298" name="Flowchart: Dela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20670" cy="10703758"/>
                        </a:xfrm>
                        <a:prstGeom prst="flowChartDelay">
                          <a:avLst/>
                        </a:prstGeom>
                        <a:solidFill>
                          <a:srgbClr val="AAEAFA"/>
                        </a:solidFill>
                        <a:ln>
                          <a:solidFill>
                            <a:srgbClr val="AAEAF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1D9CB" id="Flowchart: Delay 4" o:spid="_x0000_s1026" type="#_x0000_t135" style="position:absolute;margin-left:393.75pt;margin-top:-1in;width:222.1pt;height:842.8pt;flip:x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" fillcolor="#aaeafa" strokecolor="#aaeafa" strokeweight="1pt"/>
            </w:pict>
          </mc:Fallback>
        </mc:AlternateContent>
      </w:r>
      <w:r>
        <w:t>Speaking</w:t>
      </w:r>
    </w:p>
    <w:p w14:paraId="2709ADD0" w14:textId="4E611654" w:rsidR="00996F90" w:rsidRPr="00996F90" w:rsidRDefault="00996F90" w:rsidP="00996F90">
      <w:r>
        <w:t>Include networking groups, associations, institutes, professional bodies, conference organisers, meeting planners,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784"/>
      </w:tblGrid>
      <w:tr w:rsidR="0060546C" w:rsidRPr="0060546C" w14:paraId="3BC75FDA" w14:textId="77777777" w:rsidTr="00302F2D">
        <w:trPr>
          <w:trHeight w:val="113"/>
        </w:trPr>
        <w:tc>
          <w:tcPr>
            <w:tcW w:w="3681" w:type="dxa"/>
          </w:tcPr>
          <w:p w14:paraId="2614C3C9" w14:textId="3C8CE418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Group/Organisation</w:t>
            </w:r>
          </w:p>
        </w:tc>
        <w:tc>
          <w:tcPr>
            <w:tcW w:w="2551" w:type="dxa"/>
          </w:tcPr>
          <w:p w14:paraId="05A7C2AD" w14:textId="2012D687" w:rsidR="0060546C" w:rsidRPr="0060546C" w:rsidRDefault="00996F90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Contact</w:t>
            </w:r>
          </w:p>
        </w:tc>
        <w:tc>
          <w:tcPr>
            <w:tcW w:w="2784" w:type="dxa"/>
          </w:tcPr>
          <w:p w14:paraId="0FE4135C" w14:textId="77777777" w:rsidR="0060546C" w:rsidRPr="0060546C" w:rsidRDefault="0060546C" w:rsidP="00302F2D">
            <w:pPr>
              <w:rPr>
                <w:b/>
                <w:bCs/>
                <w:i/>
                <w:iCs/>
              </w:rPr>
            </w:pPr>
            <w:r w:rsidRPr="0060546C">
              <w:rPr>
                <w:b/>
                <w:bCs/>
                <w:i/>
                <w:iCs/>
              </w:rPr>
              <w:t>Email</w:t>
            </w:r>
            <w:r>
              <w:rPr>
                <w:b/>
                <w:bCs/>
                <w:i/>
                <w:iCs/>
              </w:rPr>
              <w:t>/phone</w:t>
            </w:r>
          </w:p>
        </w:tc>
      </w:tr>
      <w:tr w:rsidR="0060546C" w:rsidRPr="006E27B4" w14:paraId="4120F98C" w14:textId="77777777" w:rsidTr="00302F2D">
        <w:tc>
          <w:tcPr>
            <w:tcW w:w="3681" w:type="dxa"/>
          </w:tcPr>
          <w:p w14:paraId="6AB50735" w14:textId="77777777" w:rsidR="0060546C" w:rsidRPr="006E27B4" w:rsidRDefault="0060546C" w:rsidP="00302F2D"/>
        </w:tc>
        <w:tc>
          <w:tcPr>
            <w:tcW w:w="2551" w:type="dxa"/>
          </w:tcPr>
          <w:p w14:paraId="3DE2745D" w14:textId="77777777" w:rsidR="0060546C" w:rsidRPr="006E27B4" w:rsidRDefault="0060546C" w:rsidP="00302F2D"/>
        </w:tc>
        <w:tc>
          <w:tcPr>
            <w:tcW w:w="2784" w:type="dxa"/>
          </w:tcPr>
          <w:p w14:paraId="3396F425" w14:textId="77777777" w:rsidR="0060546C" w:rsidRPr="006E27B4" w:rsidRDefault="0060546C" w:rsidP="00302F2D"/>
        </w:tc>
      </w:tr>
      <w:tr w:rsidR="0060546C" w:rsidRPr="006E27B4" w14:paraId="34182EFE" w14:textId="77777777" w:rsidTr="00302F2D">
        <w:tc>
          <w:tcPr>
            <w:tcW w:w="3681" w:type="dxa"/>
          </w:tcPr>
          <w:p w14:paraId="29123BFD" w14:textId="77777777" w:rsidR="0060546C" w:rsidRPr="006E27B4" w:rsidRDefault="0060546C" w:rsidP="00302F2D"/>
        </w:tc>
        <w:tc>
          <w:tcPr>
            <w:tcW w:w="2551" w:type="dxa"/>
          </w:tcPr>
          <w:p w14:paraId="3B94215E" w14:textId="77777777" w:rsidR="0060546C" w:rsidRPr="006E27B4" w:rsidRDefault="0060546C" w:rsidP="00302F2D"/>
        </w:tc>
        <w:tc>
          <w:tcPr>
            <w:tcW w:w="2784" w:type="dxa"/>
          </w:tcPr>
          <w:p w14:paraId="3CD0DF6D" w14:textId="77777777" w:rsidR="0060546C" w:rsidRPr="006E27B4" w:rsidRDefault="0060546C" w:rsidP="00302F2D"/>
        </w:tc>
      </w:tr>
      <w:tr w:rsidR="0060546C" w:rsidRPr="006E27B4" w14:paraId="3979D92A" w14:textId="77777777" w:rsidTr="00302F2D">
        <w:tc>
          <w:tcPr>
            <w:tcW w:w="3681" w:type="dxa"/>
          </w:tcPr>
          <w:p w14:paraId="1ECF8A50" w14:textId="77777777" w:rsidR="0060546C" w:rsidRPr="006E27B4" w:rsidRDefault="0060546C" w:rsidP="00302F2D"/>
        </w:tc>
        <w:tc>
          <w:tcPr>
            <w:tcW w:w="2551" w:type="dxa"/>
          </w:tcPr>
          <w:p w14:paraId="1AF9CFD8" w14:textId="77777777" w:rsidR="0060546C" w:rsidRPr="006E27B4" w:rsidRDefault="0060546C" w:rsidP="00302F2D"/>
        </w:tc>
        <w:tc>
          <w:tcPr>
            <w:tcW w:w="2784" w:type="dxa"/>
          </w:tcPr>
          <w:p w14:paraId="7CA74E75" w14:textId="77777777" w:rsidR="0060546C" w:rsidRPr="006E27B4" w:rsidRDefault="0060546C" w:rsidP="00302F2D"/>
        </w:tc>
      </w:tr>
      <w:tr w:rsidR="0060546C" w:rsidRPr="006E27B4" w14:paraId="575C025D" w14:textId="77777777" w:rsidTr="00302F2D">
        <w:tc>
          <w:tcPr>
            <w:tcW w:w="3681" w:type="dxa"/>
          </w:tcPr>
          <w:p w14:paraId="128CE113" w14:textId="77777777" w:rsidR="0060546C" w:rsidRPr="006E27B4" w:rsidRDefault="0060546C" w:rsidP="00302F2D"/>
        </w:tc>
        <w:tc>
          <w:tcPr>
            <w:tcW w:w="2551" w:type="dxa"/>
          </w:tcPr>
          <w:p w14:paraId="41A34DF3" w14:textId="77777777" w:rsidR="0060546C" w:rsidRPr="006E27B4" w:rsidRDefault="0060546C" w:rsidP="00302F2D"/>
        </w:tc>
        <w:tc>
          <w:tcPr>
            <w:tcW w:w="2784" w:type="dxa"/>
          </w:tcPr>
          <w:p w14:paraId="30F23806" w14:textId="77777777" w:rsidR="0060546C" w:rsidRPr="006E27B4" w:rsidRDefault="0060546C" w:rsidP="00302F2D"/>
        </w:tc>
      </w:tr>
      <w:tr w:rsidR="0060546C" w:rsidRPr="006E27B4" w14:paraId="7FBACC36" w14:textId="77777777" w:rsidTr="00302F2D">
        <w:tc>
          <w:tcPr>
            <w:tcW w:w="3681" w:type="dxa"/>
          </w:tcPr>
          <w:p w14:paraId="7FD38EDC" w14:textId="77777777" w:rsidR="0060546C" w:rsidRPr="006E27B4" w:rsidRDefault="0060546C" w:rsidP="00302F2D"/>
        </w:tc>
        <w:tc>
          <w:tcPr>
            <w:tcW w:w="2551" w:type="dxa"/>
          </w:tcPr>
          <w:p w14:paraId="721C8F65" w14:textId="77777777" w:rsidR="0060546C" w:rsidRPr="006E27B4" w:rsidRDefault="0060546C" w:rsidP="00302F2D"/>
        </w:tc>
        <w:tc>
          <w:tcPr>
            <w:tcW w:w="2784" w:type="dxa"/>
          </w:tcPr>
          <w:p w14:paraId="4CB61119" w14:textId="77777777" w:rsidR="00996F90" w:rsidRPr="006E27B4" w:rsidRDefault="00996F90" w:rsidP="00302F2D"/>
        </w:tc>
      </w:tr>
      <w:tr w:rsidR="00996F90" w:rsidRPr="006E27B4" w14:paraId="10701658" w14:textId="77777777" w:rsidTr="00302F2D">
        <w:tc>
          <w:tcPr>
            <w:tcW w:w="3681" w:type="dxa"/>
          </w:tcPr>
          <w:p w14:paraId="4B06A656" w14:textId="77777777" w:rsidR="00996F90" w:rsidRPr="006E27B4" w:rsidRDefault="00996F90" w:rsidP="00302F2D"/>
        </w:tc>
        <w:tc>
          <w:tcPr>
            <w:tcW w:w="2551" w:type="dxa"/>
          </w:tcPr>
          <w:p w14:paraId="592800D1" w14:textId="77777777" w:rsidR="00996F90" w:rsidRPr="006E27B4" w:rsidRDefault="00996F90" w:rsidP="00302F2D"/>
        </w:tc>
        <w:tc>
          <w:tcPr>
            <w:tcW w:w="2784" w:type="dxa"/>
          </w:tcPr>
          <w:p w14:paraId="6EB42804" w14:textId="77777777" w:rsidR="00996F90" w:rsidRPr="006E27B4" w:rsidRDefault="00996F90" w:rsidP="00302F2D"/>
        </w:tc>
      </w:tr>
      <w:tr w:rsidR="00996F90" w:rsidRPr="006E27B4" w14:paraId="4346C8CC" w14:textId="77777777" w:rsidTr="00302F2D">
        <w:tc>
          <w:tcPr>
            <w:tcW w:w="3681" w:type="dxa"/>
          </w:tcPr>
          <w:p w14:paraId="098B5824" w14:textId="77777777" w:rsidR="00996F90" w:rsidRPr="006E27B4" w:rsidRDefault="00996F90" w:rsidP="00302F2D"/>
        </w:tc>
        <w:tc>
          <w:tcPr>
            <w:tcW w:w="2551" w:type="dxa"/>
          </w:tcPr>
          <w:p w14:paraId="41C106AA" w14:textId="77777777" w:rsidR="00996F90" w:rsidRPr="006E27B4" w:rsidRDefault="00996F90" w:rsidP="00302F2D"/>
        </w:tc>
        <w:tc>
          <w:tcPr>
            <w:tcW w:w="2784" w:type="dxa"/>
          </w:tcPr>
          <w:p w14:paraId="25297A55" w14:textId="77777777" w:rsidR="00996F90" w:rsidRPr="006E27B4" w:rsidRDefault="00996F90" w:rsidP="00302F2D"/>
        </w:tc>
      </w:tr>
      <w:tr w:rsidR="00996F90" w:rsidRPr="006E27B4" w14:paraId="1AC2B527" w14:textId="77777777" w:rsidTr="00302F2D">
        <w:tc>
          <w:tcPr>
            <w:tcW w:w="3681" w:type="dxa"/>
          </w:tcPr>
          <w:p w14:paraId="4033F1BA" w14:textId="77777777" w:rsidR="00996F90" w:rsidRPr="006E27B4" w:rsidRDefault="00996F90" w:rsidP="00302F2D"/>
        </w:tc>
        <w:tc>
          <w:tcPr>
            <w:tcW w:w="2551" w:type="dxa"/>
          </w:tcPr>
          <w:p w14:paraId="23CD3148" w14:textId="77777777" w:rsidR="00996F90" w:rsidRPr="006E27B4" w:rsidRDefault="00996F90" w:rsidP="00302F2D"/>
        </w:tc>
        <w:tc>
          <w:tcPr>
            <w:tcW w:w="2784" w:type="dxa"/>
          </w:tcPr>
          <w:p w14:paraId="11E8604A" w14:textId="77777777" w:rsidR="00996F90" w:rsidRPr="006E27B4" w:rsidRDefault="00996F90" w:rsidP="00302F2D"/>
        </w:tc>
      </w:tr>
      <w:tr w:rsidR="00996F90" w:rsidRPr="006E27B4" w14:paraId="414BCFF4" w14:textId="77777777" w:rsidTr="00302F2D">
        <w:tc>
          <w:tcPr>
            <w:tcW w:w="3681" w:type="dxa"/>
          </w:tcPr>
          <w:p w14:paraId="1FC58CF2" w14:textId="77777777" w:rsidR="00996F90" w:rsidRPr="006E27B4" w:rsidRDefault="00996F90" w:rsidP="00302F2D"/>
        </w:tc>
        <w:tc>
          <w:tcPr>
            <w:tcW w:w="2551" w:type="dxa"/>
          </w:tcPr>
          <w:p w14:paraId="78BCDEB3" w14:textId="77777777" w:rsidR="00996F90" w:rsidRPr="006E27B4" w:rsidRDefault="00996F90" w:rsidP="00302F2D"/>
        </w:tc>
        <w:tc>
          <w:tcPr>
            <w:tcW w:w="2784" w:type="dxa"/>
          </w:tcPr>
          <w:p w14:paraId="00B8817A" w14:textId="77777777" w:rsidR="00996F90" w:rsidRPr="006E27B4" w:rsidRDefault="00996F90" w:rsidP="00302F2D"/>
        </w:tc>
      </w:tr>
      <w:tr w:rsidR="00996F90" w:rsidRPr="006E27B4" w14:paraId="7A30FFEB" w14:textId="77777777" w:rsidTr="00302F2D">
        <w:tc>
          <w:tcPr>
            <w:tcW w:w="3681" w:type="dxa"/>
          </w:tcPr>
          <w:p w14:paraId="6CEC64F9" w14:textId="77777777" w:rsidR="00996F90" w:rsidRPr="006E27B4" w:rsidRDefault="00996F90" w:rsidP="00302F2D"/>
        </w:tc>
        <w:tc>
          <w:tcPr>
            <w:tcW w:w="2551" w:type="dxa"/>
          </w:tcPr>
          <w:p w14:paraId="43EA9D6E" w14:textId="77777777" w:rsidR="00996F90" w:rsidRPr="006E27B4" w:rsidRDefault="00996F90" w:rsidP="00302F2D"/>
        </w:tc>
        <w:tc>
          <w:tcPr>
            <w:tcW w:w="2784" w:type="dxa"/>
          </w:tcPr>
          <w:p w14:paraId="1AA655A9" w14:textId="77777777" w:rsidR="00996F90" w:rsidRPr="006E27B4" w:rsidRDefault="00996F90" w:rsidP="00302F2D"/>
        </w:tc>
      </w:tr>
      <w:tr w:rsidR="00996F90" w:rsidRPr="006E27B4" w14:paraId="43801781" w14:textId="77777777" w:rsidTr="00302F2D">
        <w:tc>
          <w:tcPr>
            <w:tcW w:w="3681" w:type="dxa"/>
          </w:tcPr>
          <w:p w14:paraId="20E0CC19" w14:textId="77777777" w:rsidR="00996F90" w:rsidRPr="006E27B4" w:rsidRDefault="00996F90" w:rsidP="00302F2D"/>
        </w:tc>
        <w:tc>
          <w:tcPr>
            <w:tcW w:w="2551" w:type="dxa"/>
          </w:tcPr>
          <w:p w14:paraId="6B02AEA0" w14:textId="77777777" w:rsidR="00996F90" w:rsidRPr="006E27B4" w:rsidRDefault="00996F90" w:rsidP="00302F2D"/>
        </w:tc>
        <w:tc>
          <w:tcPr>
            <w:tcW w:w="2784" w:type="dxa"/>
          </w:tcPr>
          <w:p w14:paraId="60F21E45" w14:textId="77777777" w:rsidR="00996F90" w:rsidRPr="006E27B4" w:rsidRDefault="00996F90" w:rsidP="00302F2D"/>
        </w:tc>
      </w:tr>
      <w:tr w:rsidR="00996F90" w:rsidRPr="006E27B4" w14:paraId="5F010DD2" w14:textId="77777777" w:rsidTr="00302F2D">
        <w:tc>
          <w:tcPr>
            <w:tcW w:w="3681" w:type="dxa"/>
          </w:tcPr>
          <w:p w14:paraId="0B25150F" w14:textId="77777777" w:rsidR="00996F90" w:rsidRPr="006E27B4" w:rsidRDefault="00996F90" w:rsidP="00302F2D"/>
        </w:tc>
        <w:tc>
          <w:tcPr>
            <w:tcW w:w="2551" w:type="dxa"/>
          </w:tcPr>
          <w:p w14:paraId="28A5A10A" w14:textId="77777777" w:rsidR="00996F90" w:rsidRPr="006E27B4" w:rsidRDefault="00996F90" w:rsidP="00302F2D"/>
        </w:tc>
        <w:tc>
          <w:tcPr>
            <w:tcW w:w="2784" w:type="dxa"/>
          </w:tcPr>
          <w:p w14:paraId="751FC622" w14:textId="77777777" w:rsidR="00996F90" w:rsidRPr="006E27B4" w:rsidRDefault="00996F90" w:rsidP="00302F2D"/>
        </w:tc>
      </w:tr>
    </w:tbl>
    <w:p w14:paraId="4340C00E" w14:textId="77777777" w:rsidR="0060546C" w:rsidRDefault="0060546C" w:rsidP="0060546C"/>
    <w:p w14:paraId="2219A7C3" w14:textId="2193AE4F" w:rsidR="00996F90" w:rsidRDefault="00996F90" w:rsidP="00996F90">
      <w:pPr>
        <w:pStyle w:val="Heading2"/>
      </w:pPr>
      <w:r>
        <w:t>Joint venture partners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3776"/>
      </w:tblGrid>
      <w:tr w:rsidR="00996F90" w:rsidRPr="0060546C" w14:paraId="264FCF67" w14:textId="77777777" w:rsidTr="00996F90">
        <w:trPr>
          <w:trHeight w:val="113"/>
        </w:trPr>
        <w:tc>
          <w:tcPr>
            <w:tcW w:w="2830" w:type="dxa"/>
          </w:tcPr>
          <w:p w14:paraId="5300D67C" w14:textId="61D1D100" w:rsidR="00996F90" w:rsidRPr="0060546C" w:rsidRDefault="00996F90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Company</w:t>
            </w:r>
          </w:p>
        </w:tc>
        <w:tc>
          <w:tcPr>
            <w:tcW w:w="2410" w:type="dxa"/>
          </w:tcPr>
          <w:p w14:paraId="62314769" w14:textId="77572FE2" w:rsidR="00996F90" w:rsidRPr="0060546C" w:rsidRDefault="00996F90" w:rsidP="00302F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Contact</w:t>
            </w:r>
          </w:p>
        </w:tc>
        <w:tc>
          <w:tcPr>
            <w:tcW w:w="3776" w:type="dxa"/>
          </w:tcPr>
          <w:p w14:paraId="178D645C" w14:textId="77777777" w:rsidR="00996F90" w:rsidRPr="0060546C" w:rsidRDefault="00996F90" w:rsidP="00302F2D">
            <w:pPr>
              <w:rPr>
                <w:b/>
                <w:bCs/>
                <w:i/>
                <w:iCs/>
              </w:rPr>
            </w:pPr>
            <w:r w:rsidRPr="0060546C">
              <w:rPr>
                <w:b/>
                <w:bCs/>
                <w:i/>
                <w:iCs/>
              </w:rPr>
              <w:t>Email</w:t>
            </w:r>
            <w:r>
              <w:rPr>
                <w:b/>
                <w:bCs/>
                <w:i/>
                <w:iCs/>
              </w:rPr>
              <w:t>/phone</w:t>
            </w:r>
          </w:p>
        </w:tc>
      </w:tr>
      <w:tr w:rsidR="00996F90" w:rsidRPr="006E27B4" w14:paraId="1FB99118" w14:textId="77777777" w:rsidTr="00996F90">
        <w:tc>
          <w:tcPr>
            <w:tcW w:w="2830" w:type="dxa"/>
          </w:tcPr>
          <w:p w14:paraId="5ED45BD0" w14:textId="77777777" w:rsidR="00996F90" w:rsidRPr="006E27B4" w:rsidRDefault="00996F90" w:rsidP="00302F2D"/>
        </w:tc>
        <w:tc>
          <w:tcPr>
            <w:tcW w:w="2410" w:type="dxa"/>
          </w:tcPr>
          <w:p w14:paraId="13D319A6" w14:textId="77777777" w:rsidR="00996F90" w:rsidRPr="006E27B4" w:rsidRDefault="00996F90" w:rsidP="00302F2D"/>
        </w:tc>
        <w:tc>
          <w:tcPr>
            <w:tcW w:w="3776" w:type="dxa"/>
          </w:tcPr>
          <w:p w14:paraId="248BBC0A" w14:textId="77777777" w:rsidR="00996F90" w:rsidRPr="006E27B4" w:rsidRDefault="00996F90" w:rsidP="00302F2D"/>
        </w:tc>
      </w:tr>
      <w:tr w:rsidR="00996F90" w:rsidRPr="006E27B4" w14:paraId="7133411D" w14:textId="77777777" w:rsidTr="00996F90">
        <w:tc>
          <w:tcPr>
            <w:tcW w:w="2830" w:type="dxa"/>
          </w:tcPr>
          <w:p w14:paraId="2D0007CF" w14:textId="77777777" w:rsidR="00996F90" w:rsidRPr="006E27B4" w:rsidRDefault="00996F90" w:rsidP="00302F2D"/>
        </w:tc>
        <w:tc>
          <w:tcPr>
            <w:tcW w:w="2410" w:type="dxa"/>
          </w:tcPr>
          <w:p w14:paraId="75384B9D" w14:textId="77777777" w:rsidR="00996F90" w:rsidRPr="006E27B4" w:rsidRDefault="00996F90" w:rsidP="00302F2D"/>
        </w:tc>
        <w:tc>
          <w:tcPr>
            <w:tcW w:w="3776" w:type="dxa"/>
          </w:tcPr>
          <w:p w14:paraId="0BB9C7D1" w14:textId="77777777" w:rsidR="00996F90" w:rsidRPr="006E27B4" w:rsidRDefault="00996F90" w:rsidP="00302F2D"/>
        </w:tc>
      </w:tr>
      <w:tr w:rsidR="00996F90" w:rsidRPr="006E27B4" w14:paraId="2D53984C" w14:textId="77777777" w:rsidTr="00996F90">
        <w:tc>
          <w:tcPr>
            <w:tcW w:w="2830" w:type="dxa"/>
          </w:tcPr>
          <w:p w14:paraId="5655EB79" w14:textId="77777777" w:rsidR="00996F90" w:rsidRPr="006E27B4" w:rsidRDefault="00996F90" w:rsidP="00302F2D"/>
        </w:tc>
        <w:tc>
          <w:tcPr>
            <w:tcW w:w="2410" w:type="dxa"/>
          </w:tcPr>
          <w:p w14:paraId="39375733" w14:textId="77777777" w:rsidR="00996F90" w:rsidRPr="006E27B4" w:rsidRDefault="00996F90" w:rsidP="00302F2D"/>
        </w:tc>
        <w:tc>
          <w:tcPr>
            <w:tcW w:w="3776" w:type="dxa"/>
          </w:tcPr>
          <w:p w14:paraId="1B191BFE" w14:textId="77777777" w:rsidR="00996F90" w:rsidRPr="006E27B4" w:rsidRDefault="00996F90" w:rsidP="00302F2D"/>
        </w:tc>
      </w:tr>
      <w:tr w:rsidR="00996F90" w:rsidRPr="006E27B4" w14:paraId="641B7E9F" w14:textId="77777777" w:rsidTr="00996F90">
        <w:tc>
          <w:tcPr>
            <w:tcW w:w="2830" w:type="dxa"/>
          </w:tcPr>
          <w:p w14:paraId="7B0657D9" w14:textId="77777777" w:rsidR="00996F90" w:rsidRPr="006E27B4" w:rsidRDefault="00996F90" w:rsidP="00302F2D"/>
        </w:tc>
        <w:tc>
          <w:tcPr>
            <w:tcW w:w="2410" w:type="dxa"/>
          </w:tcPr>
          <w:p w14:paraId="3D652189" w14:textId="77777777" w:rsidR="00996F90" w:rsidRPr="006E27B4" w:rsidRDefault="00996F90" w:rsidP="00302F2D"/>
        </w:tc>
        <w:tc>
          <w:tcPr>
            <w:tcW w:w="3776" w:type="dxa"/>
          </w:tcPr>
          <w:p w14:paraId="6BC4486D" w14:textId="77777777" w:rsidR="00996F90" w:rsidRPr="006E27B4" w:rsidRDefault="00996F90" w:rsidP="00302F2D"/>
        </w:tc>
      </w:tr>
      <w:tr w:rsidR="00996F90" w:rsidRPr="006E27B4" w14:paraId="12055F87" w14:textId="77777777" w:rsidTr="00996F90">
        <w:tc>
          <w:tcPr>
            <w:tcW w:w="2830" w:type="dxa"/>
          </w:tcPr>
          <w:p w14:paraId="0DD591E0" w14:textId="77777777" w:rsidR="00996F90" w:rsidRPr="006E27B4" w:rsidRDefault="00996F90" w:rsidP="00302F2D"/>
        </w:tc>
        <w:tc>
          <w:tcPr>
            <w:tcW w:w="2410" w:type="dxa"/>
          </w:tcPr>
          <w:p w14:paraId="5549F85E" w14:textId="77777777" w:rsidR="00996F90" w:rsidRPr="006E27B4" w:rsidRDefault="00996F90" w:rsidP="00302F2D"/>
        </w:tc>
        <w:tc>
          <w:tcPr>
            <w:tcW w:w="3776" w:type="dxa"/>
          </w:tcPr>
          <w:p w14:paraId="11CA1E9E" w14:textId="77777777" w:rsidR="00996F90" w:rsidRPr="006E27B4" w:rsidRDefault="00996F90" w:rsidP="00302F2D"/>
        </w:tc>
      </w:tr>
      <w:tr w:rsidR="00996F90" w:rsidRPr="006E27B4" w14:paraId="08AB606D" w14:textId="77777777" w:rsidTr="00996F90">
        <w:tc>
          <w:tcPr>
            <w:tcW w:w="2830" w:type="dxa"/>
          </w:tcPr>
          <w:p w14:paraId="55BAE687" w14:textId="77777777" w:rsidR="00996F90" w:rsidRPr="006E27B4" w:rsidRDefault="00996F90" w:rsidP="00302F2D"/>
        </w:tc>
        <w:tc>
          <w:tcPr>
            <w:tcW w:w="2410" w:type="dxa"/>
          </w:tcPr>
          <w:p w14:paraId="7E2ABB88" w14:textId="77777777" w:rsidR="00996F90" w:rsidRPr="006E27B4" w:rsidRDefault="00996F90" w:rsidP="00302F2D"/>
        </w:tc>
        <w:tc>
          <w:tcPr>
            <w:tcW w:w="3776" w:type="dxa"/>
          </w:tcPr>
          <w:p w14:paraId="48693F3A" w14:textId="77777777" w:rsidR="00996F90" w:rsidRPr="006E27B4" w:rsidRDefault="00996F90" w:rsidP="00302F2D"/>
        </w:tc>
      </w:tr>
      <w:tr w:rsidR="00996F90" w:rsidRPr="006E27B4" w14:paraId="7565825C" w14:textId="77777777" w:rsidTr="00996F90">
        <w:tc>
          <w:tcPr>
            <w:tcW w:w="2830" w:type="dxa"/>
          </w:tcPr>
          <w:p w14:paraId="0E0A5A81" w14:textId="77777777" w:rsidR="00996F90" w:rsidRPr="006E27B4" w:rsidRDefault="00996F90" w:rsidP="00302F2D"/>
        </w:tc>
        <w:tc>
          <w:tcPr>
            <w:tcW w:w="2410" w:type="dxa"/>
          </w:tcPr>
          <w:p w14:paraId="3E3EC68E" w14:textId="77777777" w:rsidR="00996F90" w:rsidRPr="006E27B4" w:rsidRDefault="00996F90" w:rsidP="00302F2D"/>
        </w:tc>
        <w:tc>
          <w:tcPr>
            <w:tcW w:w="3776" w:type="dxa"/>
          </w:tcPr>
          <w:p w14:paraId="0953F833" w14:textId="77777777" w:rsidR="00996F90" w:rsidRPr="006E27B4" w:rsidRDefault="00996F90" w:rsidP="00302F2D"/>
        </w:tc>
      </w:tr>
    </w:tbl>
    <w:p w14:paraId="527AFB20" w14:textId="77777777" w:rsidR="00996F90" w:rsidRDefault="00996F90" w:rsidP="00996F90"/>
    <w:p w14:paraId="054C91F3" w14:textId="77777777" w:rsidR="00996F90" w:rsidRPr="00996F90" w:rsidRDefault="00996F90" w:rsidP="00996F90"/>
    <w:sectPr w:rsidR="00996F90" w:rsidRPr="00996F90" w:rsidSect="009C10E2">
      <w:headerReference w:type="default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895" w14:textId="77777777" w:rsidR="00BF3149" w:rsidRDefault="00BF3149" w:rsidP="006A1948">
      <w:pPr>
        <w:spacing w:after="0" w:line="240" w:lineRule="auto"/>
      </w:pPr>
      <w:r>
        <w:separator/>
      </w:r>
    </w:p>
  </w:endnote>
  <w:endnote w:type="continuationSeparator" w:id="0">
    <w:p w14:paraId="1698A34B" w14:textId="77777777" w:rsidR="00BF3149" w:rsidRDefault="00BF3149" w:rsidP="006A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2372" w14:textId="3BCC4D11" w:rsidR="006A1948" w:rsidRDefault="0060546C">
    <w:pPr>
      <w:pStyle w:val="Footer"/>
    </w:pPr>
    <w:r>
      <w:t>PROMOTION TOOLS WORKSHEET</w:t>
    </w:r>
    <w:r w:rsidR="007676AD">
      <w:tab/>
    </w:r>
    <w:r w:rsidR="007676AD">
      <w:tab/>
    </w:r>
    <w:r w:rsidR="007676AD">
      <w:rPr>
        <w:color w:val="7F7F7F" w:themeColor="background1" w:themeShade="7F"/>
        <w:spacing w:val="60"/>
      </w:rPr>
      <w:t>Page</w:t>
    </w:r>
    <w:r w:rsidR="007676AD">
      <w:t xml:space="preserve"> | </w:t>
    </w:r>
    <w:r w:rsidR="007676AD">
      <w:fldChar w:fldCharType="begin"/>
    </w:r>
    <w:r w:rsidR="007676AD">
      <w:instrText xml:space="preserve"> PAGE   \* MERGEFORMAT </w:instrText>
    </w:r>
    <w:r w:rsidR="007676AD">
      <w:fldChar w:fldCharType="separate"/>
    </w:r>
    <w:r w:rsidR="007676AD">
      <w:rPr>
        <w:b/>
        <w:bCs/>
        <w:noProof/>
      </w:rPr>
      <w:t>1</w:t>
    </w:r>
    <w:r w:rsidR="007676AD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4E3A" w14:textId="07724A38" w:rsidR="009C10E2" w:rsidRPr="00607E90" w:rsidRDefault="0060546C" w:rsidP="00607E90">
    <w:pPr>
      <w:pStyle w:val="Footer"/>
    </w:pPr>
    <w:r>
      <w:t>PROMOTION TOOLS WORKSHEET</w:t>
    </w:r>
    <w:r w:rsidR="00607E90">
      <w:tab/>
    </w:r>
    <w:r w:rsidR="00607E90">
      <w:tab/>
    </w:r>
    <w:r w:rsidR="00607E90">
      <w:rPr>
        <w:color w:val="7F7F7F" w:themeColor="background1" w:themeShade="7F"/>
        <w:spacing w:val="60"/>
      </w:rPr>
      <w:t>Page</w:t>
    </w:r>
    <w:r w:rsidR="00607E90">
      <w:t xml:space="preserve"> | </w:t>
    </w:r>
    <w:r w:rsidR="00607E90">
      <w:fldChar w:fldCharType="begin"/>
    </w:r>
    <w:r w:rsidR="00607E90">
      <w:instrText xml:space="preserve"> PAGE   \* MERGEFORMAT </w:instrText>
    </w:r>
    <w:r w:rsidR="00607E90">
      <w:fldChar w:fldCharType="separate"/>
    </w:r>
    <w:r w:rsidR="00607E90">
      <w:t>2</w:t>
    </w:r>
    <w:r w:rsidR="00607E90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4FD6" w14:textId="77777777" w:rsidR="00BF3149" w:rsidRDefault="00BF3149" w:rsidP="006A1948">
      <w:pPr>
        <w:spacing w:after="0" w:line="240" w:lineRule="auto"/>
      </w:pPr>
      <w:r>
        <w:separator/>
      </w:r>
    </w:p>
  </w:footnote>
  <w:footnote w:type="continuationSeparator" w:id="0">
    <w:p w14:paraId="06CD9721" w14:textId="77777777" w:rsidR="00BF3149" w:rsidRDefault="00BF3149" w:rsidP="006A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0617" w14:textId="77777777" w:rsidR="009C10E2" w:rsidRPr="00607E90" w:rsidRDefault="00607E90" w:rsidP="009C10E2">
    <w:pPr>
      <w:pStyle w:val="Header"/>
      <w:jc w:val="right"/>
      <w:rPr>
        <w:rFonts w:ascii="Georgia" w:hAnsi="Georgia"/>
        <w:color w:val="0C6980"/>
      </w:rPr>
    </w:pPr>
    <w:r>
      <w:rPr>
        <w:rFonts w:ascii="Georgia" w:hAnsi="Georgia"/>
        <w:noProof/>
        <w:color w:val="0C69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C16052" wp14:editId="2A98DD38">
              <wp:simplePos x="0" y="0"/>
              <wp:positionH relativeFrom="column">
                <wp:posOffset>-81888</wp:posOffset>
              </wp:positionH>
              <wp:positionV relativeFrom="paragraph">
                <wp:posOffset>260104</wp:posOffset>
              </wp:positionV>
              <wp:extent cx="5909481" cy="0"/>
              <wp:effectExtent l="0" t="0" r="0" b="0"/>
              <wp:wrapNone/>
              <wp:docPr id="12563166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9481" cy="0"/>
                      </a:xfrm>
                      <a:prstGeom prst="line">
                        <a:avLst/>
                      </a:prstGeom>
                      <a:ln>
                        <a:solidFill>
                          <a:srgbClr val="0C69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685B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0.5pt" to="458.8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" strokecolor="#0c6980" strokeweight=".5pt">
              <v:stroke joinstyle="miter"/>
            </v:line>
          </w:pict>
        </mc:Fallback>
      </mc:AlternateContent>
    </w:r>
    <w:r>
      <w:rPr>
        <w:rFonts w:ascii="Georgia" w:hAnsi="Georgia"/>
        <w:color w:val="0C6980"/>
      </w:rPr>
      <w:t>AUTHOR GUIDE COURSE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6C"/>
    <w:rsid w:val="00084899"/>
    <w:rsid w:val="000E1664"/>
    <w:rsid w:val="0023628C"/>
    <w:rsid w:val="002C2971"/>
    <w:rsid w:val="002C405C"/>
    <w:rsid w:val="002E530A"/>
    <w:rsid w:val="00401038"/>
    <w:rsid w:val="0048354C"/>
    <w:rsid w:val="004B6BE6"/>
    <w:rsid w:val="00504A80"/>
    <w:rsid w:val="0051363F"/>
    <w:rsid w:val="0060546C"/>
    <w:rsid w:val="00607E90"/>
    <w:rsid w:val="0064294C"/>
    <w:rsid w:val="006A1948"/>
    <w:rsid w:val="006A3E5F"/>
    <w:rsid w:val="006B7668"/>
    <w:rsid w:val="006C7457"/>
    <w:rsid w:val="007676AD"/>
    <w:rsid w:val="00785EB1"/>
    <w:rsid w:val="007C1F30"/>
    <w:rsid w:val="008A3743"/>
    <w:rsid w:val="008A72DF"/>
    <w:rsid w:val="0092596E"/>
    <w:rsid w:val="00927EB9"/>
    <w:rsid w:val="00996F90"/>
    <w:rsid w:val="009C10E2"/>
    <w:rsid w:val="00A27D4D"/>
    <w:rsid w:val="00A65853"/>
    <w:rsid w:val="00A94709"/>
    <w:rsid w:val="00AA611B"/>
    <w:rsid w:val="00AC7B49"/>
    <w:rsid w:val="00BF3149"/>
    <w:rsid w:val="00C96712"/>
    <w:rsid w:val="00CC19A8"/>
    <w:rsid w:val="00D74C17"/>
    <w:rsid w:val="00DA11B1"/>
    <w:rsid w:val="00DE6FD8"/>
    <w:rsid w:val="00E04E78"/>
    <w:rsid w:val="00E25760"/>
    <w:rsid w:val="00E4451D"/>
    <w:rsid w:val="00F81740"/>
    <w:rsid w:val="00F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E7824"/>
  <w15:chartTrackingRefBased/>
  <w15:docId w15:val="{26961C88-C0B9-4692-B15D-C6740245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740"/>
    <w:pPr>
      <w:spacing w:after="120" w:line="276" w:lineRule="auto"/>
    </w:pPr>
    <w:rPr>
      <w:rFonts w:ascii="Candara" w:hAnsi="Candar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971"/>
    <w:pPr>
      <w:keepNext/>
      <w:keepLines/>
      <w:spacing w:before="240" w:after="0"/>
      <w:outlineLvl w:val="0"/>
    </w:pPr>
    <w:rPr>
      <w:rFonts w:ascii="Georgia" w:eastAsiaTheme="majorEastAsia" w:hAnsi="Georg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971"/>
    <w:pPr>
      <w:keepNext/>
      <w:keepLines/>
      <w:spacing w:before="40" w:after="0"/>
      <w:outlineLvl w:val="1"/>
    </w:pPr>
    <w:rPr>
      <w:rFonts w:ascii="Georgia" w:eastAsiaTheme="majorEastAsia" w:hAnsi="Georgia" w:cstheme="majorBidi"/>
      <w:color w:val="0C69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611B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489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A20152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9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9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9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9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9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971"/>
    <w:rPr>
      <w:rFonts w:ascii="Georgia" w:eastAsiaTheme="majorEastAsia" w:hAnsi="Georgia" w:cstheme="majorBid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A611B"/>
    <w:rPr>
      <w:rFonts w:ascii="Century Gothic" w:eastAsiaTheme="majorEastAsia" w:hAnsi="Century Gothic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C2971"/>
    <w:rPr>
      <w:rFonts w:ascii="Georgia" w:eastAsiaTheme="majorEastAsia" w:hAnsi="Georgia" w:cstheme="majorBidi"/>
      <w:color w:val="0C6980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C405C"/>
    <w:pPr>
      <w:pBdr>
        <w:bottom w:val="single" w:sz="6" w:space="1" w:color="auto"/>
      </w:pBd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05C"/>
    <w:rPr>
      <w:rFonts w:ascii="Century Gothic" w:eastAsiaTheme="majorEastAsia" w:hAnsi="Century Gothic" w:cstheme="majorBidi"/>
      <w:spacing w:val="-10"/>
      <w:kern w:val="28"/>
      <w:sz w:val="52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084899"/>
    <w:rPr>
      <w:rFonts w:ascii="Century Gothic" w:eastAsiaTheme="majorEastAsia" w:hAnsi="Century Gothic" w:cstheme="majorBidi"/>
      <w:i/>
      <w:iCs/>
      <w:color w:val="A20152"/>
      <w:sz w:val="20"/>
    </w:rPr>
  </w:style>
  <w:style w:type="paragraph" w:styleId="ListParagraph">
    <w:name w:val="List Paragraph"/>
    <w:basedOn w:val="Normal"/>
    <w:autoRedefine/>
    <w:uiPriority w:val="34"/>
    <w:qFormat/>
    <w:rsid w:val="007C1F30"/>
    <w:pPr>
      <w:widowControl w:val="0"/>
      <w:suppressAutoHyphens/>
      <w:spacing w:after="200" w:line="240" w:lineRule="auto"/>
      <w:ind w:left="720"/>
      <w:contextualSpacing/>
    </w:pPr>
    <w:rPr>
      <w:rFonts w:eastAsia="Arial Unicode MS" w:cs="Times New Roman"/>
      <w:kern w:val="1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971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9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9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971"/>
    <w:rPr>
      <w:rFonts w:ascii="Century Gothic" w:hAnsi="Century Gothic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C2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971"/>
    <w:rPr>
      <w:rFonts w:ascii="Century Gothic" w:hAnsi="Century Gothic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9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948"/>
    <w:rPr>
      <w:rFonts w:ascii="Candara" w:hAnsi="Candara"/>
      <w:sz w:val="24"/>
    </w:rPr>
  </w:style>
  <w:style w:type="paragraph" w:styleId="Footer">
    <w:name w:val="footer"/>
    <w:basedOn w:val="Normal"/>
    <w:link w:val="FooterChar"/>
    <w:uiPriority w:val="99"/>
    <w:unhideWhenUsed/>
    <w:rsid w:val="006A1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948"/>
    <w:rPr>
      <w:rFonts w:ascii="Candara" w:hAnsi="Candar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leyMorrissey\OneDrive%20-%20Inside%20News%20Limited\6.inside%20news\Authors%20Training\Author%20Guide%20Programme\AGC%20lessons%20and%20templates\AG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AGC template</Template>
  <TotalTime>0</TotalTime>
  <Pages>3</Pages>
  <Words>109</Words>
  <Characters>583</Characters>
  <Application>Microsoft Office Word</Application>
  <DocSecurity>0</DocSecurity>
  <Lines>64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Morrissey</dc:creator>
  <cp:keywords/>
  <dc:description/>
  <cp:lastModifiedBy>Lesley Morrissey</cp:lastModifiedBy>
  <cp:revision>1</cp:revision>
  <dcterms:created xsi:type="dcterms:W3CDTF">2026-04-08T09:52:00Z</dcterms:created>
  <dcterms:modified xsi:type="dcterms:W3CDTF">2026-04-08T10:05:00Z</dcterms:modified>
</cp:coreProperties>
</file>